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7A5EA" w14:textId="1903065A" w:rsidR="00E711E6" w:rsidRPr="003D38C9" w:rsidRDefault="00CE07B2" w:rsidP="00ED6684">
      <w:pPr>
        <w:pStyle w:val="Titre1"/>
        <w:ind w:left="3540" w:firstLine="708"/>
        <w:rPr>
          <w:szCs w:val="24"/>
        </w:rPr>
      </w:pPr>
      <w:r>
        <w:rPr>
          <w:noProof/>
          <w:szCs w:val="24"/>
        </w:rPr>
        <w:drawing>
          <wp:anchor distT="0" distB="0" distL="114300" distR="114300" simplePos="0" relativeHeight="251663360" behindDoc="1" locked="0" layoutInCell="1" allowOverlap="1" wp14:anchorId="43D8A8BA" wp14:editId="5B50B11D">
            <wp:simplePos x="0" y="0"/>
            <wp:positionH relativeFrom="column">
              <wp:posOffset>5950139</wp:posOffset>
            </wp:positionH>
            <wp:positionV relativeFrom="paragraph">
              <wp:posOffset>41762</wp:posOffset>
            </wp:positionV>
            <wp:extent cx="720000" cy="734973"/>
            <wp:effectExtent l="0" t="0" r="0" b="0"/>
            <wp:wrapTight wrapText="bothSides">
              <wp:wrapPolygon edited="0">
                <wp:start x="0" y="0"/>
                <wp:lineTo x="0" y="21283"/>
                <wp:lineTo x="21162" y="21283"/>
                <wp:lineTo x="21162" y="0"/>
                <wp:lineTo x="0" y="0"/>
              </wp:wrapPolygon>
            </wp:wrapTight>
            <wp:docPr id="3" name="Image 1" descr="tal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ents-logo.jpg"/>
                    <pic:cNvPicPr/>
                  </pic:nvPicPr>
                  <pic:blipFill>
                    <a:blip r:embed="rId8" cstate="print"/>
                    <a:stretch>
                      <a:fillRect/>
                    </a:stretch>
                  </pic:blipFill>
                  <pic:spPr>
                    <a:xfrm>
                      <a:off x="0" y="0"/>
                      <a:ext cx="720000" cy="734973"/>
                    </a:xfrm>
                    <a:prstGeom prst="rect">
                      <a:avLst/>
                    </a:prstGeom>
                  </pic:spPr>
                </pic:pic>
              </a:graphicData>
            </a:graphic>
            <wp14:sizeRelH relativeFrom="margin">
              <wp14:pctWidth>0</wp14:pctWidth>
            </wp14:sizeRelH>
            <wp14:sizeRelV relativeFrom="margin">
              <wp14:pctHeight>0</wp14:pctHeight>
            </wp14:sizeRelV>
          </wp:anchor>
        </w:drawing>
      </w:r>
    </w:p>
    <w:p w14:paraId="61498803" w14:textId="4B5101BF" w:rsidR="00C448FB" w:rsidRDefault="00CE07B2" w:rsidP="004054D3">
      <w:pPr>
        <w:pStyle w:val="Titre1"/>
        <w:pBdr>
          <w:top w:val="single" w:sz="4" w:space="1" w:color="auto"/>
          <w:left w:val="single" w:sz="4" w:space="4" w:color="auto"/>
          <w:bottom w:val="single" w:sz="4" w:space="1" w:color="auto"/>
          <w:right w:val="single" w:sz="4" w:space="4" w:color="auto"/>
        </w:pBdr>
        <w:jc w:val="center"/>
        <w:rPr>
          <w:szCs w:val="24"/>
        </w:rPr>
      </w:pPr>
      <w:r w:rsidRPr="004054D3">
        <w:rPr>
          <w:noProof/>
          <w:szCs w:val="24"/>
        </w:rPr>
        <w:drawing>
          <wp:anchor distT="0" distB="0" distL="114300" distR="114300" simplePos="0" relativeHeight="251659264" behindDoc="1" locked="0" layoutInCell="1" allowOverlap="1" wp14:anchorId="176D34B4" wp14:editId="7AFB07F4">
            <wp:simplePos x="0" y="0"/>
            <wp:positionH relativeFrom="column">
              <wp:posOffset>31115</wp:posOffset>
            </wp:positionH>
            <wp:positionV relativeFrom="paragraph">
              <wp:posOffset>23495</wp:posOffset>
            </wp:positionV>
            <wp:extent cx="720000" cy="450286"/>
            <wp:effectExtent l="0" t="0" r="0" b="0"/>
            <wp:wrapTight wrapText="bothSides">
              <wp:wrapPolygon edited="0">
                <wp:start x="0" y="0"/>
                <wp:lineTo x="0" y="21021"/>
                <wp:lineTo x="21162" y="21021"/>
                <wp:lineTo x="21162" y="0"/>
                <wp:lineTo x="0" y="0"/>
              </wp:wrapPolygon>
            </wp:wrapTight>
            <wp:docPr id="1" name="Image 1" descr="C:\Mes documents\grand sud projet rédac\pour site par la parole\logos Par la parole\pictotaillefichierPDF\pri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es documents\grand sud projet rédac\pour site par la parole\logos Par la parole\pictotaillefichierPDF\priere.jpg"/>
                    <pic:cNvPicPr>
                      <a:picLocks noChangeAspect="1" noChangeArrowheads="1"/>
                    </pic:cNvPicPr>
                  </pic:nvPicPr>
                  <pic:blipFill>
                    <a:blip r:embed="rId9" cstate="print"/>
                    <a:srcRect/>
                    <a:stretch>
                      <a:fillRect/>
                    </a:stretch>
                  </pic:blipFill>
                  <pic:spPr bwMode="auto">
                    <a:xfrm>
                      <a:off x="0" y="0"/>
                      <a:ext cx="720000" cy="4502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D6684" w:rsidRPr="004054D3">
        <w:rPr>
          <w:szCs w:val="24"/>
        </w:rPr>
        <w:t xml:space="preserve">Célébration </w:t>
      </w:r>
      <w:r w:rsidRPr="004054D3">
        <w:rPr>
          <w:szCs w:val="24"/>
        </w:rPr>
        <w:t>Talents</w:t>
      </w:r>
      <w:r w:rsidRPr="004054D3">
        <w:rPr>
          <w:szCs w:val="24"/>
        </w:rPr>
        <w:br/>
      </w:r>
      <w:r w:rsidR="004348DD" w:rsidRPr="004054D3">
        <w:rPr>
          <w:szCs w:val="24"/>
        </w:rPr>
        <w:t>Toussaint</w:t>
      </w:r>
      <w:r w:rsidR="004054D3">
        <w:rPr>
          <w:szCs w:val="24"/>
        </w:rPr>
        <w:br/>
      </w:r>
      <w:r w:rsidR="008758CF" w:rsidRPr="004054D3">
        <w:rPr>
          <w:szCs w:val="24"/>
        </w:rPr>
        <w:t>Petite enfance</w:t>
      </w:r>
      <w:r w:rsidR="004054D3" w:rsidRPr="004054D3">
        <w:t xml:space="preserve"> </w:t>
      </w:r>
      <w:r w:rsidR="004054D3">
        <w:t>/ Enfants et parents</w:t>
      </w:r>
    </w:p>
    <w:p w14:paraId="5CF3C377" w14:textId="36F76141" w:rsidR="0032375D" w:rsidRPr="003D38C9" w:rsidRDefault="0032375D" w:rsidP="00ED6684">
      <w:pPr>
        <w:pStyle w:val="Titre1"/>
        <w:rPr>
          <w:szCs w:val="24"/>
        </w:rPr>
      </w:pPr>
    </w:p>
    <w:p w14:paraId="29E7DB94" w14:textId="77777777" w:rsidR="004054D3" w:rsidRDefault="007F3488" w:rsidP="004054D3">
      <w:pPr>
        <w:pStyle w:val="Titre1"/>
        <w:rPr>
          <w:b w:val="0"/>
          <w:szCs w:val="24"/>
        </w:rPr>
      </w:pPr>
      <w:r>
        <w:rPr>
          <w:b w:val="0"/>
          <w:i/>
          <w:noProof/>
          <w:color w:val="365F91" w:themeColor="accent1" w:themeShade="BF"/>
          <w:szCs w:val="24"/>
        </w:rPr>
        <w:drawing>
          <wp:anchor distT="0" distB="0" distL="114300" distR="114300" simplePos="0" relativeHeight="251665408" behindDoc="0" locked="0" layoutInCell="1" allowOverlap="1" wp14:anchorId="2FD09D53" wp14:editId="5B379687">
            <wp:simplePos x="0" y="0"/>
            <wp:positionH relativeFrom="column">
              <wp:posOffset>-378203</wp:posOffset>
            </wp:positionH>
            <wp:positionV relativeFrom="paragraph">
              <wp:posOffset>186055</wp:posOffset>
            </wp:positionV>
            <wp:extent cx="238760" cy="259080"/>
            <wp:effectExtent l="19050" t="0" r="889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38760" cy="259080"/>
                    </a:xfrm>
                    <a:prstGeom prst="rect">
                      <a:avLst/>
                    </a:prstGeom>
                    <a:noFill/>
                  </pic:spPr>
                </pic:pic>
              </a:graphicData>
            </a:graphic>
          </wp:anchor>
        </w:drawing>
      </w:r>
      <w:r w:rsidR="00FE6349" w:rsidRPr="003D38C9">
        <w:rPr>
          <w:szCs w:val="24"/>
        </w:rPr>
        <w:t>L</w:t>
      </w:r>
      <w:r w:rsidR="00ED6684">
        <w:rPr>
          <w:szCs w:val="24"/>
        </w:rPr>
        <w:t>ieu</w:t>
      </w:r>
      <w:r w:rsidR="00AD1B48" w:rsidRPr="003D38C9">
        <w:rPr>
          <w:szCs w:val="24"/>
        </w:rPr>
        <w:t xml:space="preserve"> : </w:t>
      </w:r>
      <w:r w:rsidR="00ED6684">
        <w:rPr>
          <w:b w:val="0"/>
          <w:szCs w:val="24"/>
        </w:rPr>
        <w:t>église</w:t>
      </w:r>
      <w:r w:rsidR="00AD1B48" w:rsidRPr="003D38C9">
        <w:rPr>
          <w:b w:val="0"/>
          <w:szCs w:val="24"/>
        </w:rPr>
        <w:t xml:space="preserve"> ou salle</w:t>
      </w:r>
    </w:p>
    <w:p w14:paraId="72AF9087" w14:textId="27CC5421" w:rsidR="002E043A" w:rsidRPr="004054D3" w:rsidRDefault="00AD1B48" w:rsidP="004054D3">
      <w:pPr>
        <w:pStyle w:val="Titre1"/>
        <w:rPr>
          <w:b w:val="0"/>
          <w:szCs w:val="24"/>
        </w:rPr>
      </w:pPr>
      <w:r w:rsidRPr="003D38C9">
        <w:rPr>
          <w:szCs w:val="24"/>
        </w:rPr>
        <w:t>Matériel</w:t>
      </w:r>
      <w:r w:rsidR="002E043A">
        <w:rPr>
          <w:szCs w:val="24"/>
        </w:rPr>
        <w:t xml:space="preserve"> sur </w:t>
      </w:r>
      <w:hyperlink r:id="rId11" w:anchor="celebration-3" w:history="1">
        <w:r w:rsidR="002E043A" w:rsidRPr="00F41495">
          <w:rPr>
            <w:rStyle w:val="Lienhypertexte"/>
            <w:b w:val="0"/>
            <w:i/>
            <w:szCs w:val="24"/>
          </w:rPr>
          <w:t>page Talents\</w:t>
        </w:r>
        <w:r w:rsidR="00CE07B2" w:rsidRPr="00F41495">
          <w:rPr>
            <w:rStyle w:val="Lienhypertexte"/>
            <w:b w:val="0"/>
            <w:i/>
            <w:szCs w:val="24"/>
          </w:rPr>
          <w:t>P</w:t>
        </w:r>
        <w:r w:rsidR="002E043A" w:rsidRPr="00F41495">
          <w:rPr>
            <w:rStyle w:val="Lienhypertexte"/>
            <w:b w:val="0"/>
            <w:i/>
            <w:szCs w:val="24"/>
          </w:rPr>
          <w:t>etite enfance\</w:t>
        </w:r>
        <w:r w:rsidR="00CE07B2" w:rsidRPr="00F41495">
          <w:rPr>
            <w:rStyle w:val="Lienhypertexte"/>
            <w:b w:val="0"/>
            <w:i/>
            <w:szCs w:val="24"/>
          </w:rPr>
          <w:t>A</w:t>
        </w:r>
        <w:r w:rsidR="002E043A" w:rsidRPr="00F41495">
          <w:rPr>
            <w:rStyle w:val="Lienhypertexte"/>
            <w:b w:val="0"/>
            <w:i/>
            <w:szCs w:val="24"/>
          </w:rPr>
          <w:t>nnexes</w:t>
        </w:r>
      </w:hyperlink>
    </w:p>
    <w:p w14:paraId="54487B96" w14:textId="283F7F9A" w:rsidR="00B864DA" w:rsidRDefault="00B864DA" w:rsidP="00ED6684">
      <w:pPr>
        <w:pStyle w:val="Corpsdetexte2"/>
        <w:rPr>
          <w:b w:val="0"/>
          <w:i/>
          <w:color w:val="365F91" w:themeColor="accent1" w:themeShade="BF"/>
          <w:szCs w:val="24"/>
        </w:rPr>
      </w:pPr>
      <w:r w:rsidRPr="004054D3">
        <w:rPr>
          <w:bCs/>
          <w:szCs w:val="24"/>
        </w:rPr>
        <w:t>Chants</w:t>
      </w:r>
      <w:r w:rsidRPr="00D4494B">
        <w:rPr>
          <w:b w:val="0"/>
          <w:szCs w:val="24"/>
        </w:rPr>
        <w:t> </w:t>
      </w:r>
      <w:r>
        <w:rPr>
          <w:b w:val="0"/>
          <w:i/>
          <w:color w:val="365F91" w:themeColor="accent1" w:themeShade="BF"/>
          <w:szCs w:val="24"/>
        </w:rPr>
        <w:t>: Nous sommes tous aimés de Dieu</w:t>
      </w:r>
    </w:p>
    <w:p w14:paraId="7BB9FCBC" w14:textId="268140AD" w:rsidR="00B864DA" w:rsidRDefault="00B864DA" w:rsidP="00ED6684">
      <w:pPr>
        <w:pStyle w:val="Corpsdetexte2"/>
        <w:rPr>
          <w:b w:val="0"/>
          <w:i/>
          <w:color w:val="365F91" w:themeColor="accent1" w:themeShade="BF"/>
          <w:szCs w:val="24"/>
        </w:rPr>
      </w:pPr>
      <w:r>
        <w:rPr>
          <w:b w:val="0"/>
          <w:i/>
          <w:color w:val="365F91" w:themeColor="accent1" w:themeShade="BF"/>
          <w:szCs w:val="24"/>
        </w:rPr>
        <w:tab/>
        <w:t xml:space="preserve">  1001 talents</w:t>
      </w:r>
    </w:p>
    <w:p w14:paraId="2921B0EF" w14:textId="77777777" w:rsidR="00B864DA" w:rsidRDefault="00B864DA" w:rsidP="00ED6684">
      <w:pPr>
        <w:pStyle w:val="Corpsdetexte2"/>
        <w:rPr>
          <w:b w:val="0"/>
          <w:i/>
          <w:color w:val="365F91" w:themeColor="accent1" w:themeShade="BF"/>
          <w:szCs w:val="24"/>
        </w:rPr>
      </w:pPr>
      <w:r>
        <w:rPr>
          <w:b w:val="0"/>
          <w:i/>
          <w:color w:val="365F91" w:themeColor="accent1" w:themeShade="BF"/>
          <w:szCs w:val="24"/>
        </w:rPr>
        <w:t xml:space="preserve">             Cette Parole est un trésor</w:t>
      </w:r>
    </w:p>
    <w:p w14:paraId="0C8D8563" w14:textId="1186E8A4" w:rsidR="00E93DB1" w:rsidRDefault="00E93DB1" w:rsidP="00D4494B">
      <w:pPr>
        <w:pStyle w:val="Corpsdetexte2"/>
        <w:rPr>
          <w:b w:val="0"/>
          <w:i/>
          <w:color w:val="365F91" w:themeColor="accent1" w:themeShade="BF"/>
          <w:szCs w:val="24"/>
        </w:rPr>
      </w:pPr>
      <w:r w:rsidRPr="004054D3">
        <w:rPr>
          <w:bCs/>
          <w:szCs w:val="24"/>
        </w:rPr>
        <w:t>Décor</w:t>
      </w:r>
      <w:r>
        <w:rPr>
          <w:b w:val="0"/>
          <w:i/>
          <w:color w:val="365F91" w:themeColor="accent1" w:themeShade="BF"/>
          <w:szCs w:val="24"/>
        </w:rPr>
        <w:t xml:space="preserve"> : </w:t>
      </w:r>
      <w:r w:rsidR="00CE07B2">
        <w:rPr>
          <w:b w:val="0"/>
          <w:i/>
          <w:color w:val="365F91" w:themeColor="accent1" w:themeShade="BF"/>
          <w:szCs w:val="24"/>
        </w:rPr>
        <w:t xml:space="preserve">images </w:t>
      </w:r>
      <w:r w:rsidR="00903784">
        <w:rPr>
          <w:b w:val="0"/>
          <w:i/>
          <w:color w:val="365F91" w:themeColor="accent1" w:themeShade="BF"/>
          <w:szCs w:val="24"/>
        </w:rPr>
        <w:t>T</w:t>
      </w:r>
      <w:r>
        <w:rPr>
          <w:b w:val="0"/>
          <w:i/>
          <w:color w:val="365F91" w:themeColor="accent1" w:themeShade="BF"/>
          <w:szCs w:val="24"/>
        </w:rPr>
        <w:t>alents</w:t>
      </w:r>
      <w:r w:rsidR="004054D3">
        <w:rPr>
          <w:b w:val="0"/>
          <w:i/>
          <w:color w:val="365F91" w:themeColor="accent1" w:themeShade="BF"/>
          <w:szCs w:val="24"/>
        </w:rPr>
        <w:t xml:space="preserve"> projetées ou affichées</w:t>
      </w:r>
    </w:p>
    <w:p w14:paraId="2C42E229" w14:textId="6D92E1C8" w:rsidR="00D4494B" w:rsidRDefault="00DB74E3" w:rsidP="007F3488">
      <w:pPr>
        <w:pStyle w:val="Corpsdetexte2"/>
        <w:rPr>
          <w:b w:val="0"/>
          <w:i/>
          <w:color w:val="365F91" w:themeColor="accent1" w:themeShade="BF"/>
          <w:szCs w:val="24"/>
        </w:rPr>
      </w:pPr>
      <w:r>
        <w:rPr>
          <w:b w:val="0"/>
          <w:i/>
          <w:color w:val="365F91" w:themeColor="accent1" w:themeShade="BF"/>
          <w:szCs w:val="24"/>
        </w:rPr>
        <w:t>Signe</w:t>
      </w:r>
      <w:r w:rsidR="000E6584">
        <w:rPr>
          <w:b w:val="0"/>
          <w:i/>
          <w:color w:val="365F91" w:themeColor="accent1" w:themeShade="BF"/>
          <w:szCs w:val="24"/>
        </w:rPr>
        <w:t>ts</w:t>
      </w:r>
      <w:r w:rsidR="00D4494B" w:rsidRPr="00D4494B">
        <w:rPr>
          <w:b w:val="0"/>
          <w:i/>
          <w:color w:val="365F91" w:themeColor="accent1" w:themeShade="BF"/>
          <w:szCs w:val="24"/>
        </w:rPr>
        <w:t xml:space="preserve"> </w:t>
      </w:r>
      <w:r w:rsidR="007F3488">
        <w:rPr>
          <w:b w:val="0"/>
          <w:i/>
          <w:color w:val="365F91" w:themeColor="accent1" w:themeShade="BF"/>
          <w:szCs w:val="24"/>
        </w:rPr>
        <w:t>prière</w:t>
      </w:r>
      <w:r w:rsidR="004054D3">
        <w:rPr>
          <w:b w:val="0"/>
          <w:i/>
          <w:color w:val="365F91" w:themeColor="accent1" w:themeShade="BF"/>
          <w:szCs w:val="24"/>
        </w:rPr>
        <w:t xml:space="preserve"> </w:t>
      </w:r>
      <w:r w:rsidR="004054D3" w:rsidRPr="004054D3">
        <w:rPr>
          <w:b w:val="0"/>
          <w:i/>
          <w:color w:val="000000" w:themeColor="text1"/>
          <w:szCs w:val="24"/>
        </w:rPr>
        <w:t>– 1 par personne</w:t>
      </w:r>
    </w:p>
    <w:p w14:paraId="7EB3DF3F" w14:textId="77777777" w:rsidR="004054D3" w:rsidRDefault="004054D3" w:rsidP="007F3488">
      <w:pPr>
        <w:pStyle w:val="Corpsdetexte2"/>
        <w:rPr>
          <w:b w:val="0"/>
          <w:szCs w:val="24"/>
        </w:rPr>
      </w:pPr>
      <w:r w:rsidRPr="004054D3">
        <w:rPr>
          <w:bCs/>
          <w:szCs w:val="24"/>
        </w:rPr>
        <w:t>Avant la célébration,</w:t>
      </w:r>
      <w:r>
        <w:rPr>
          <w:b w:val="0"/>
          <w:szCs w:val="24"/>
        </w:rPr>
        <w:t xml:space="preserve"> préparer</w:t>
      </w:r>
    </w:p>
    <w:p w14:paraId="1CEB0568" w14:textId="41542C30" w:rsidR="00241454" w:rsidRDefault="004054D3" w:rsidP="007F3488">
      <w:pPr>
        <w:pStyle w:val="Corpsdetexte2"/>
        <w:rPr>
          <w:b w:val="0"/>
          <w:szCs w:val="24"/>
        </w:rPr>
      </w:pPr>
      <w:r>
        <w:rPr>
          <w:b w:val="0"/>
          <w:szCs w:val="24"/>
        </w:rPr>
        <w:t>-</w:t>
      </w:r>
      <w:r w:rsidR="00D4494B" w:rsidRPr="00D4494B">
        <w:rPr>
          <w:b w:val="0"/>
          <w:szCs w:val="24"/>
        </w:rPr>
        <w:t>Guirlande des mains</w:t>
      </w:r>
      <w:r>
        <w:rPr>
          <w:b w:val="0"/>
          <w:szCs w:val="24"/>
        </w:rPr>
        <w:t xml:space="preserve"> – Inviter aussi les parents à contourner leur main et à écrire un talent.</w:t>
      </w:r>
    </w:p>
    <w:p w14:paraId="156E8BD7" w14:textId="07862C0A" w:rsidR="00CE07B2" w:rsidRDefault="004054D3" w:rsidP="007F3488">
      <w:pPr>
        <w:pStyle w:val="Corpsdetexte2"/>
        <w:rPr>
          <w:b w:val="0"/>
          <w:bCs/>
          <w:szCs w:val="24"/>
        </w:rPr>
      </w:pPr>
      <w:r>
        <w:rPr>
          <w:b w:val="0"/>
          <w:bCs/>
          <w:szCs w:val="24"/>
        </w:rPr>
        <w:t>-</w:t>
      </w:r>
      <w:r w:rsidR="007F3488">
        <w:rPr>
          <w:b w:val="0"/>
          <w:bCs/>
          <w:szCs w:val="24"/>
        </w:rPr>
        <w:t>P</w:t>
      </w:r>
      <w:r w:rsidR="007F3488" w:rsidRPr="007F3488">
        <w:rPr>
          <w:b w:val="0"/>
          <w:bCs/>
          <w:szCs w:val="24"/>
        </w:rPr>
        <w:t xml:space="preserve">rières </w:t>
      </w:r>
      <w:r w:rsidR="007F3488">
        <w:rPr>
          <w:b w:val="0"/>
          <w:bCs/>
          <w:szCs w:val="24"/>
        </w:rPr>
        <w:t>d’action de grâces composées par l</w:t>
      </w:r>
      <w:r w:rsidR="007F3488" w:rsidRPr="007F3488">
        <w:rPr>
          <w:b w:val="0"/>
          <w:bCs/>
          <w:szCs w:val="24"/>
        </w:rPr>
        <w:t>es enfants</w:t>
      </w:r>
      <w:r>
        <w:rPr>
          <w:b w:val="0"/>
          <w:bCs/>
          <w:szCs w:val="24"/>
        </w:rPr>
        <w:t xml:space="preserve"> et parents</w:t>
      </w:r>
      <w:r w:rsidR="007F3488" w:rsidRPr="007F3488">
        <w:rPr>
          <w:b w:val="0"/>
          <w:bCs/>
          <w:szCs w:val="24"/>
        </w:rPr>
        <w:t>.</w:t>
      </w:r>
    </w:p>
    <w:p w14:paraId="12673E4B" w14:textId="3844AB68" w:rsidR="004054D3" w:rsidRDefault="004054D3" w:rsidP="007F3488">
      <w:pPr>
        <w:pStyle w:val="Corpsdetexte2"/>
        <w:rPr>
          <w:b w:val="0"/>
          <w:szCs w:val="24"/>
        </w:rPr>
      </w:pPr>
      <w:r>
        <w:rPr>
          <w:b w:val="0"/>
          <w:bCs/>
          <w:szCs w:val="24"/>
        </w:rPr>
        <w:t>-Gestes évocateurs à rechercher pour la mise en scène</w:t>
      </w:r>
    </w:p>
    <w:p w14:paraId="3936946B" w14:textId="18E0BC97" w:rsidR="00CE07B2" w:rsidRPr="00AD4FC7" w:rsidRDefault="00CE07B2" w:rsidP="00CE07B2">
      <w:pPr>
        <w:pStyle w:val="Corpsdetexte2"/>
        <w:rPr>
          <w:b w:val="0"/>
          <w:szCs w:val="24"/>
        </w:rPr>
      </w:pPr>
      <w:r>
        <w:rPr>
          <w:b w:val="0"/>
          <w:szCs w:val="24"/>
        </w:rPr>
        <w:t>Les enfants devant</w:t>
      </w:r>
      <w:r w:rsidR="004054D3">
        <w:rPr>
          <w:b w:val="0"/>
          <w:szCs w:val="24"/>
        </w:rPr>
        <w:t xml:space="preserve"> mimer ou lire </w:t>
      </w:r>
      <w:r>
        <w:rPr>
          <w:b w:val="0"/>
          <w:szCs w:val="24"/>
        </w:rPr>
        <w:t>sont prêts</w:t>
      </w:r>
      <w:r w:rsidR="004054D3">
        <w:rPr>
          <w:b w:val="0"/>
          <w:szCs w:val="24"/>
        </w:rPr>
        <w:t>, près de l’autel ou de la croix</w:t>
      </w:r>
      <w:r>
        <w:rPr>
          <w:b w:val="0"/>
          <w:szCs w:val="24"/>
        </w:rPr>
        <w:t xml:space="preserve">. </w:t>
      </w:r>
    </w:p>
    <w:p w14:paraId="7F3B1755" w14:textId="77777777" w:rsidR="00ED6684" w:rsidRPr="00FF4075" w:rsidRDefault="001D1F47" w:rsidP="00ED6684">
      <w:pPr>
        <w:rPr>
          <w:sz w:val="24"/>
          <w:szCs w:val="24"/>
        </w:rPr>
      </w:pPr>
      <w:r w:rsidRPr="003D38C9">
        <w:rPr>
          <w:b/>
          <w:color w:val="FF0000"/>
          <w:sz w:val="24"/>
          <w:szCs w:val="24"/>
        </w:rPr>
        <w:tab/>
      </w:r>
      <w:r w:rsidRPr="003D38C9">
        <w:rPr>
          <w:b/>
          <w:color w:val="FF0000"/>
          <w:sz w:val="24"/>
          <w:szCs w:val="24"/>
        </w:rPr>
        <w:tab/>
      </w:r>
    </w:p>
    <w:tbl>
      <w:tblPr>
        <w:tblStyle w:val="Grilledutableau"/>
        <w:tblW w:w="0" w:type="auto"/>
        <w:tblLook w:val="04A0" w:firstRow="1" w:lastRow="0" w:firstColumn="1" w:lastColumn="0" w:noHBand="0" w:noVBand="1"/>
      </w:tblPr>
      <w:tblGrid>
        <w:gridCol w:w="8893"/>
        <w:gridCol w:w="1563"/>
      </w:tblGrid>
      <w:tr w:rsidR="00ED6684" w14:paraId="3AA0F6DA" w14:textId="77777777" w:rsidTr="00ED6684">
        <w:tc>
          <w:tcPr>
            <w:tcW w:w="9039" w:type="dxa"/>
          </w:tcPr>
          <w:p w14:paraId="18FB0CB2" w14:textId="77777777" w:rsidR="00ED6684" w:rsidRPr="00310602" w:rsidRDefault="00ED6684" w:rsidP="00ED6684">
            <w:pPr>
              <w:rPr>
                <w:b/>
                <w:sz w:val="24"/>
                <w:szCs w:val="24"/>
              </w:rPr>
            </w:pPr>
            <w:r w:rsidRPr="00310602">
              <w:rPr>
                <w:b/>
                <w:sz w:val="24"/>
                <w:szCs w:val="24"/>
              </w:rPr>
              <w:t>Déroulement :</w:t>
            </w:r>
          </w:p>
        </w:tc>
        <w:tc>
          <w:tcPr>
            <w:tcW w:w="1567" w:type="dxa"/>
          </w:tcPr>
          <w:p w14:paraId="7222C308" w14:textId="77777777" w:rsidR="00ED6684" w:rsidRDefault="00ED6684" w:rsidP="00ED6684">
            <w:pPr>
              <w:rPr>
                <w:sz w:val="24"/>
                <w:szCs w:val="24"/>
              </w:rPr>
            </w:pPr>
            <w:r>
              <w:rPr>
                <w:sz w:val="24"/>
                <w:szCs w:val="24"/>
              </w:rPr>
              <w:t>Qui fait quoi</w:t>
            </w:r>
            <w:r w:rsidRPr="00ED6684">
              <w:rPr>
                <w:sz w:val="24"/>
                <w:szCs w:val="24"/>
              </w:rPr>
              <w:t>?</w:t>
            </w:r>
          </w:p>
        </w:tc>
      </w:tr>
      <w:tr w:rsidR="00ED6684" w14:paraId="477F72A7" w14:textId="77777777" w:rsidTr="00ED6684">
        <w:tc>
          <w:tcPr>
            <w:tcW w:w="9039" w:type="dxa"/>
          </w:tcPr>
          <w:p w14:paraId="4C2AE73B" w14:textId="77777777" w:rsidR="00842731" w:rsidRPr="00310602" w:rsidRDefault="00ED6684" w:rsidP="00ED6684">
            <w:pPr>
              <w:rPr>
                <w:b/>
                <w:sz w:val="24"/>
                <w:szCs w:val="24"/>
              </w:rPr>
            </w:pPr>
            <w:r w:rsidRPr="00310602">
              <w:rPr>
                <w:b/>
                <w:sz w:val="24"/>
                <w:szCs w:val="24"/>
              </w:rPr>
              <w:t xml:space="preserve">Chant d’entrée : </w:t>
            </w:r>
            <w:r w:rsidR="00310602" w:rsidRPr="00634811">
              <w:rPr>
                <w:i/>
                <w:color w:val="17365D" w:themeColor="text2" w:themeShade="BF"/>
                <w:sz w:val="24"/>
                <w:szCs w:val="24"/>
              </w:rPr>
              <w:t>Nous sommes tous aimés de Dieu</w:t>
            </w:r>
          </w:p>
          <w:p w14:paraId="24F59AB3" w14:textId="77777777" w:rsidR="00842731" w:rsidRPr="00ED6684" w:rsidRDefault="00842731" w:rsidP="00ED6684">
            <w:pPr>
              <w:rPr>
                <w:sz w:val="24"/>
                <w:szCs w:val="24"/>
              </w:rPr>
            </w:pPr>
          </w:p>
          <w:p w14:paraId="7D3C9DD0" w14:textId="77777777" w:rsidR="00842731" w:rsidRDefault="00842731" w:rsidP="00842731">
            <w:pPr>
              <w:rPr>
                <w:b/>
                <w:sz w:val="24"/>
                <w:szCs w:val="24"/>
              </w:rPr>
            </w:pPr>
            <w:r w:rsidRPr="00310602">
              <w:rPr>
                <w:b/>
                <w:sz w:val="24"/>
                <w:szCs w:val="24"/>
              </w:rPr>
              <w:t xml:space="preserve">Mot d’accueil : </w:t>
            </w:r>
          </w:p>
          <w:p w14:paraId="11507673" w14:textId="4D418D96" w:rsidR="00CE07B2" w:rsidRDefault="00CE07B2" w:rsidP="00842731">
            <w:pPr>
              <w:rPr>
                <w:bCs/>
                <w:sz w:val="24"/>
                <w:szCs w:val="24"/>
              </w:rPr>
            </w:pPr>
            <w:r w:rsidRPr="00CE07B2">
              <w:rPr>
                <w:bCs/>
                <w:sz w:val="24"/>
                <w:szCs w:val="24"/>
              </w:rPr>
              <w:t>Bienvenue à vous tous …</w:t>
            </w:r>
            <w:r>
              <w:rPr>
                <w:bCs/>
                <w:sz w:val="24"/>
                <w:szCs w:val="24"/>
              </w:rPr>
              <w:t xml:space="preserve"> Nommer … </w:t>
            </w:r>
            <w:r w:rsidRPr="00CE07B2">
              <w:rPr>
                <w:bCs/>
                <w:sz w:val="24"/>
                <w:szCs w:val="24"/>
              </w:rPr>
              <w:t xml:space="preserve"> </w:t>
            </w:r>
          </w:p>
          <w:p w14:paraId="013CC455" w14:textId="59A2061B" w:rsidR="00CE07B2" w:rsidRPr="00CE07B2" w:rsidRDefault="00CE07B2" w:rsidP="00842731">
            <w:pPr>
              <w:rPr>
                <w:bCs/>
                <w:i/>
                <w:iCs/>
                <w:sz w:val="24"/>
                <w:szCs w:val="24"/>
              </w:rPr>
            </w:pPr>
            <w:r w:rsidRPr="00CE07B2">
              <w:rPr>
                <w:bCs/>
                <w:i/>
                <w:iCs/>
                <w:sz w:val="24"/>
                <w:szCs w:val="24"/>
              </w:rPr>
              <w:t>Nous avons découvert les dons que le Seigneu nous donne.</w:t>
            </w:r>
          </w:p>
          <w:p w14:paraId="197F3E22" w14:textId="37B89B48" w:rsidR="00842731" w:rsidRPr="00842731" w:rsidRDefault="00842731" w:rsidP="00842731">
            <w:pPr>
              <w:rPr>
                <w:i/>
                <w:sz w:val="24"/>
                <w:szCs w:val="24"/>
              </w:rPr>
            </w:pPr>
            <w:r w:rsidRPr="00CE07B2">
              <w:rPr>
                <w:i/>
                <w:iCs/>
                <w:sz w:val="24"/>
                <w:szCs w:val="24"/>
              </w:rPr>
              <w:t xml:space="preserve">Bientôt nous fêterons la fête de tous les saints. Le saint est l'ami </w:t>
            </w:r>
            <w:r w:rsidRPr="00842731">
              <w:rPr>
                <w:i/>
                <w:sz w:val="24"/>
                <w:szCs w:val="24"/>
              </w:rPr>
              <w:t>de Dieu, celui qui lui fait confiance, celui qui l'accueille dans sa vie, celui qui accepte le don que Dieu lui fait et qui le met au service des autres.</w:t>
            </w:r>
          </w:p>
          <w:p w14:paraId="7EF6392E" w14:textId="64D207E3" w:rsidR="00CE07B2" w:rsidRPr="00CE07B2" w:rsidRDefault="00CE07B2" w:rsidP="00842731">
            <w:pPr>
              <w:rPr>
                <w:b/>
                <w:bCs/>
                <w:iCs/>
                <w:sz w:val="24"/>
                <w:szCs w:val="24"/>
              </w:rPr>
            </w:pPr>
            <w:r>
              <w:rPr>
                <w:b/>
                <w:bCs/>
                <w:iCs/>
                <w:sz w:val="24"/>
                <w:szCs w:val="24"/>
              </w:rPr>
              <w:t>Signe de croix</w:t>
            </w:r>
          </w:p>
          <w:p w14:paraId="0345DA8A" w14:textId="77777777" w:rsidR="00CE07B2" w:rsidRDefault="00CE07B2" w:rsidP="00CE07B2">
            <w:pPr>
              <w:rPr>
                <w:b/>
                <w:bCs/>
                <w:iCs/>
                <w:sz w:val="24"/>
                <w:szCs w:val="24"/>
              </w:rPr>
            </w:pPr>
            <w:r w:rsidRPr="00CE07B2">
              <w:rPr>
                <w:b/>
                <w:bCs/>
                <w:iCs/>
                <w:sz w:val="24"/>
                <w:szCs w:val="24"/>
              </w:rPr>
              <w:t xml:space="preserve">Prière d’ouverture </w:t>
            </w:r>
          </w:p>
          <w:p w14:paraId="417F64B6" w14:textId="7D1841B1" w:rsidR="00ED6684" w:rsidRDefault="00CE07B2" w:rsidP="00842731">
            <w:pPr>
              <w:rPr>
                <w:i/>
                <w:sz w:val="24"/>
                <w:szCs w:val="24"/>
              </w:rPr>
            </w:pPr>
            <w:r>
              <w:rPr>
                <w:i/>
                <w:sz w:val="24"/>
                <w:szCs w:val="24"/>
              </w:rPr>
              <w:t xml:space="preserve">Seigneur </w:t>
            </w:r>
            <w:r w:rsidR="00842731" w:rsidRPr="00842731">
              <w:rPr>
                <w:i/>
                <w:sz w:val="24"/>
                <w:szCs w:val="24"/>
              </w:rPr>
              <w:t>Jésus</w:t>
            </w:r>
            <w:r>
              <w:rPr>
                <w:i/>
                <w:sz w:val="24"/>
                <w:szCs w:val="24"/>
              </w:rPr>
              <w:t xml:space="preserve">, Tu </w:t>
            </w:r>
            <w:r w:rsidRPr="00842731">
              <w:rPr>
                <w:i/>
                <w:sz w:val="24"/>
                <w:szCs w:val="24"/>
              </w:rPr>
              <w:t>nous</w:t>
            </w:r>
            <w:r w:rsidR="00842731" w:rsidRPr="00842731">
              <w:rPr>
                <w:i/>
                <w:sz w:val="24"/>
                <w:szCs w:val="24"/>
              </w:rPr>
              <w:t xml:space="preserve"> appelle</w:t>
            </w:r>
            <w:r>
              <w:rPr>
                <w:i/>
                <w:sz w:val="24"/>
                <w:szCs w:val="24"/>
              </w:rPr>
              <w:t>s</w:t>
            </w:r>
            <w:r w:rsidR="00842731" w:rsidRPr="00842731">
              <w:rPr>
                <w:i/>
                <w:sz w:val="24"/>
                <w:szCs w:val="24"/>
              </w:rPr>
              <w:t xml:space="preserve"> et nous invite</w:t>
            </w:r>
            <w:r>
              <w:rPr>
                <w:i/>
                <w:sz w:val="24"/>
                <w:szCs w:val="24"/>
              </w:rPr>
              <w:t>s</w:t>
            </w:r>
            <w:r w:rsidR="00842731" w:rsidRPr="00842731">
              <w:rPr>
                <w:i/>
                <w:sz w:val="24"/>
                <w:szCs w:val="24"/>
              </w:rPr>
              <w:t xml:space="preserve"> à devenir des saints. Comme Séraphine et Anatole, les p</w:t>
            </w:r>
            <w:r w:rsidR="00842731">
              <w:rPr>
                <w:i/>
                <w:sz w:val="24"/>
                <w:szCs w:val="24"/>
              </w:rPr>
              <w:t>ersonnages du conte, comme les s</w:t>
            </w:r>
            <w:r w:rsidR="00842731" w:rsidRPr="00842731">
              <w:rPr>
                <w:i/>
                <w:sz w:val="24"/>
                <w:szCs w:val="24"/>
              </w:rPr>
              <w:t xml:space="preserve">aints qui l’ont reçue, nous </w:t>
            </w:r>
            <w:r>
              <w:rPr>
                <w:i/>
                <w:sz w:val="24"/>
                <w:szCs w:val="24"/>
              </w:rPr>
              <w:t xml:space="preserve">avons reçu des dons, nous </w:t>
            </w:r>
            <w:r w:rsidR="00842731" w:rsidRPr="00842731">
              <w:rPr>
                <w:i/>
                <w:sz w:val="24"/>
                <w:szCs w:val="24"/>
              </w:rPr>
              <w:t>sommes invités à recevoir la Parole de Dieu et à la partager. </w:t>
            </w:r>
          </w:p>
          <w:p w14:paraId="39A73847" w14:textId="11454230" w:rsidR="00CE07B2" w:rsidRPr="00842731" w:rsidRDefault="00CE07B2" w:rsidP="00842731">
            <w:pPr>
              <w:rPr>
                <w:i/>
                <w:sz w:val="24"/>
                <w:szCs w:val="24"/>
              </w:rPr>
            </w:pPr>
            <w:r>
              <w:rPr>
                <w:i/>
                <w:sz w:val="24"/>
                <w:szCs w:val="24"/>
              </w:rPr>
              <w:t>Par Jésus-Christ…</w:t>
            </w:r>
          </w:p>
          <w:p w14:paraId="4F476319" w14:textId="77777777" w:rsidR="00ED6684" w:rsidRDefault="00ED6684" w:rsidP="00ED6684">
            <w:pPr>
              <w:rPr>
                <w:sz w:val="24"/>
                <w:szCs w:val="24"/>
              </w:rPr>
            </w:pPr>
          </w:p>
          <w:p w14:paraId="00B18CC7" w14:textId="77777777" w:rsidR="00842731" w:rsidRPr="00ED6684" w:rsidRDefault="00842731" w:rsidP="00842731">
            <w:pPr>
              <w:rPr>
                <w:sz w:val="24"/>
                <w:szCs w:val="24"/>
              </w:rPr>
            </w:pPr>
            <w:r w:rsidRPr="00310602">
              <w:rPr>
                <w:b/>
                <w:sz w:val="24"/>
                <w:szCs w:val="24"/>
              </w:rPr>
              <w:t>Prière pénitentielle mise en scène</w:t>
            </w:r>
            <w:r w:rsidRPr="00ED6684">
              <w:rPr>
                <w:sz w:val="24"/>
                <w:szCs w:val="24"/>
              </w:rPr>
              <w:t xml:space="preserve"> :</w:t>
            </w:r>
          </w:p>
          <w:p w14:paraId="367267D7" w14:textId="77777777" w:rsidR="00842731" w:rsidRPr="00842731" w:rsidRDefault="00842731" w:rsidP="00842731">
            <w:pPr>
              <w:rPr>
                <w:i/>
                <w:sz w:val="24"/>
                <w:szCs w:val="24"/>
              </w:rPr>
            </w:pPr>
            <w:r>
              <w:rPr>
                <w:sz w:val="24"/>
                <w:szCs w:val="24"/>
              </w:rPr>
              <w:t>« </w:t>
            </w:r>
            <w:r w:rsidRPr="00842731">
              <w:rPr>
                <w:i/>
                <w:sz w:val="24"/>
                <w:szCs w:val="24"/>
              </w:rPr>
              <w:t>Il nous arrive quelquefois dans notre vie d’être ami de Dieu, d’être ami des autres. Mais il nous a</w:t>
            </w:r>
            <w:r>
              <w:rPr>
                <w:i/>
                <w:sz w:val="24"/>
                <w:szCs w:val="24"/>
              </w:rPr>
              <w:t xml:space="preserve">rrive aussi parfois de refuser </w:t>
            </w:r>
            <w:r w:rsidRPr="00842731">
              <w:rPr>
                <w:i/>
                <w:sz w:val="24"/>
                <w:szCs w:val="24"/>
              </w:rPr>
              <w:t>l’amour de Dieu, l’amour des autres. Ecoutons et regardons ces situations de vie mises en scène par quelques-uns d’entre nous. »</w:t>
            </w:r>
          </w:p>
          <w:p w14:paraId="5E0669C3" w14:textId="77777777" w:rsidR="00842731" w:rsidRPr="00842731" w:rsidRDefault="00842731" w:rsidP="00842731">
            <w:pPr>
              <w:pStyle w:val="Paragraphedeliste"/>
              <w:numPr>
                <w:ilvl w:val="0"/>
                <w:numId w:val="11"/>
              </w:numPr>
              <w:rPr>
                <w:rFonts w:ascii="Times New Roman" w:hAnsi="Times New Roman"/>
                <w:sz w:val="24"/>
                <w:szCs w:val="24"/>
              </w:rPr>
            </w:pPr>
            <w:r w:rsidRPr="00842731">
              <w:rPr>
                <w:rFonts w:ascii="Times New Roman" w:hAnsi="Times New Roman"/>
                <w:sz w:val="24"/>
                <w:szCs w:val="24"/>
              </w:rPr>
              <w:t>J’étais seul et vous êtes venus à ma rencontre.</w:t>
            </w:r>
          </w:p>
          <w:p w14:paraId="37144E29" w14:textId="77777777" w:rsidR="00842731" w:rsidRPr="00842731" w:rsidRDefault="00842731" w:rsidP="00842731">
            <w:pPr>
              <w:pStyle w:val="Paragraphedeliste"/>
              <w:numPr>
                <w:ilvl w:val="0"/>
                <w:numId w:val="11"/>
              </w:numPr>
              <w:rPr>
                <w:rFonts w:ascii="Times New Roman" w:hAnsi="Times New Roman"/>
                <w:sz w:val="24"/>
                <w:szCs w:val="24"/>
              </w:rPr>
            </w:pPr>
            <w:r w:rsidRPr="00842731">
              <w:rPr>
                <w:rFonts w:ascii="Times New Roman" w:hAnsi="Times New Roman"/>
                <w:sz w:val="24"/>
                <w:szCs w:val="24"/>
              </w:rPr>
              <w:t>Il n’est pas mon copain, je ne l’aide pas.</w:t>
            </w:r>
          </w:p>
          <w:p w14:paraId="21073916" w14:textId="77777777" w:rsidR="00842731" w:rsidRPr="00842731" w:rsidRDefault="00842731" w:rsidP="00842731">
            <w:pPr>
              <w:pStyle w:val="Paragraphedeliste"/>
              <w:numPr>
                <w:ilvl w:val="0"/>
                <w:numId w:val="11"/>
              </w:numPr>
              <w:rPr>
                <w:rFonts w:ascii="Times New Roman" w:hAnsi="Times New Roman"/>
                <w:sz w:val="24"/>
                <w:szCs w:val="24"/>
              </w:rPr>
            </w:pPr>
            <w:r w:rsidRPr="00842731">
              <w:rPr>
                <w:rFonts w:ascii="Times New Roman" w:hAnsi="Times New Roman"/>
                <w:sz w:val="24"/>
                <w:szCs w:val="24"/>
              </w:rPr>
              <w:t>Elle était malade, je lui ai apporté ses devoirs à la maison.</w:t>
            </w:r>
          </w:p>
          <w:p w14:paraId="2D25D1B1" w14:textId="77777777" w:rsidR="00842731" w:rsidRPr="00842731" w:rsidRDefault="00842731" w:rsidP="00842731">
            <w:pPr>
              <w:pStyle w:val="Paragraphedeliste"/>
              <w:numPr>
                <w:ilvl w:val="0"/>
                <w:numId w:val="11"/>
              </w:numPr>
              <w:rPr>
                <w:rFonts w:ascii="Times New Roman" w:hAnsi="Times New Roman"/>
                <w:sz w:val="24"/>
                <w:szCs w:val="24"/>
              </w:rPr>
            </w:pPr>
            <w:r w:rsidRPr="00842731">
              <w:rPr>
                <w:rFonts w:ascii="Times New Roman" w:hAnsi="Times New Roman"/>
                <w:sz w:val="24"/>
                <w:szCs w:val="24"/>
              </w:rPr>
              <w:t>Je suis nouveau dans l’école et tu m’as pris dans ton équipe de foot.</w:t>
            </w:r>
          </w:p>
          <w:p w14:paraId="1EEA3ED5" w14:textId="77777777" w:rsidR="00842731" w:rsidRPr="00842731" w:rsidRDefault="00842731" w:rsidP="00842731">
            <w:pPr>
              <w:pStyle w:val="Paragraphedeliste"/>
              <w:numPr>
                <w:ilvl w:val="0"/>
                <w:numId w:val="11"/>
              </w:numPr>
              <w:rPr>
                <w:rFonts w:ascii="Times New Roman" w:hAnsi="Times New Roman"/>
                <w:sz w:val="24"/>
                <w:szCs w:val="24"/>
              </w:rPr>
            </w:pPr>
            <w:r w:rsidRPr="00842731">
              <w:rPr>
                <w:rFonts w:ascii="Times New Roman" w:hAnsi="Times New Roman"/>
                <w:sz w:val="24"/>
                <w:szCs w:val="24"/>
              </w:rPr>
              <w:t>On s’est disputé pendant la récréation.</w:t>
            </w:r>
          </w:p>
          <w:p w14:paraId="1B792874" w14:textId="77777777" w:rsidR="00842731" w:rsidRPr="00842731" w:rsidRDefault="00842731" w:rsidP="00842731">
            <w:pPr>
              <w:pStyle w:val="Paragraphedeliste"/>
              <w:numPr>
                <w:ilvl w:val="0"/>
                <w:numId w:val="11"/>
              </w:numPr>
              <w:rPr>
                <w:rFonts w:ascii="Times New Roman" w:hAnsi="Times New Roman"/>
                <w:sz w:val="24"/>
                <w:szCs w:val="24"/>
              </w:rPr>
            </w:pPr>
            <w:r w:rsidRPr="00842731">
              <w:rPr>
                <w:rFonts w:ascii="Times New Roman" w:hAnsi="Times New Roman"/>
                <w:sz w:val="24"/>
                <w:szCs w:val="24"/>
              </w:rPr>
              <w:t>Maman était fatiguée, j’ai mis la table.</w:t>
            </w:r>
          </w:p>
          <w:p w14:paraId="1211B107" w14:textId="77777777" w:rsidR="00842731" w:rsidRPr="00842731" w:rsidRDefault="00842731" w:rsidP="00842731">
            <w:pPr>
              <w:pStyle w:val="Paragraphedeliste"/>
              <w:numPr>
                <w:ilvl w:val="0"/>
                <w:numId w:val="11"/>
              </w:numPr>
              <w:rPr>
                <w:rFonts w:ascii="Times New Roman" w:hAnsi="Times New Roman"/>
                <w:sz w:val="24"/>
                <w:szCs w:val="24"/>
              </w:rPr>
            </w:pPr>
            <w:r w:rsidRPr="00842731">
              <w:rPr>
                <w:rFonts w:ascii="Times New Roman" w:hAnsi="Times New Roman"/>
                <w:sz w:val="24"/>
                <w:szCs w:val="24"/>
              </w:rPr>
              <w:t>Elle n’a pas partagé le dernier gâteau avec sa sœur.</w:t>
            </w:r>
          </w:p>
          <w:p w14:paraId="4726159C" w14:textId="20E51142" w:rsidR="00ED6684" w:rsidRPr="00CE07B2" w:rsidRDefault="00842731" w:rsidP="00ED6684">
            <w:pPr>
              <w:pStyle w:val="Paragraphedeliste"/>
              <w:numPr>
                <w:ilvl w:val="0"/>
                <w:numId w:val="11"/>
              </w:numPr>
              <w:rPr>
                <w:rFonts w:ascii="Times New Roman" w:hAnsi="Times New Roman"/>
                <w:sz w:val="24"/>
                <w:szCs w:val="24"/>
              </w:rPr>
            </w:pPr>
            <w:r w:rsidRPr="00842731">
              <w:rPr>
                <w:rFonts w:ascii="Times New Roman" w:hAnsi="Times New Roman"/>
                <w:sz w:val="24"/>
                <w:szCs w:val="24"/>
              </w:rPr>
              <w:t>« Tout ce que vous ferez au plus petit d’entre vous, c’est à moi que vous le ferez, » a dit Jésus.</w:t>
            </w:r>
          </w:p>
          <w:p w14:paraId="5123CBE9" w14:textId="77777777" w:rsidR="00CE07B2" w:rsidRDefault="0072434C" w:rsidP="0072434C">
            <w:pPr>
              <w:rPr>
                <w:i/>
                <w:sz w:val="24"/>
                <w:szCs w:val="24"/>
              </w:rPr>
            </w:pPr>
            <w:r w:rsidRPr="00310602">
              <w:rPr>
                <w:b/>
                <w:sz w:val="24"/>
                <w:szCs w:val="24"/>
              </w:rPr>
              <w:t xml:space="preserve">Prière </w:t>
            </w:r>
            <w:r w:rsidRPr="00310602">
              <w:rPr>
                <w:b/>
                <w:i/>
                <w:sz w:val="24"/>
                <w:szCs w:val="24"/>
              </w:rPr>
              <w:t>:</w:t>
            </w:r>
            <w:r w:rsidRPr="0072434C">
              <w:rPr>
                <w:i/>
                <w:sz w:val="24"/>
                <w:szCs w:val="24"/>
              </w:rPr>
              <w:t xml:space="preserve"> Seigneur, nous te présentons tous ces moments de notre vie. Nous te demandons pardon pour toutes les fois où nous ne sommes pas amis de Dieu, où nous n’aimons pas les autres. Aide-nous à t’accueillir dans notre vie, à être attentifs aux autres, à vivre dans ton amour</w:t>
            </w:r>
            <w:r w:rsidR="00CE07B2">
              <w:rPr>
                <w:i/>
                <w:sz w:val="24"/>
                <w:szCs w:val="24"/>
              </w:rPr>
              <w:t>.</w:t>
            </w:r>
          </w:p>
          <w:p w14:paraId="29659F67" w14:textId="77777777" w:rsidR="00CE07B2" w:rsidRDefault="00CE07B2" w:rsidP="0072434C">
            <w:pPr>
              <w:rPr>
                <w:i/>
                <w:sz w:val="24"/>
                <w:szCs w:val="24"/>
              </w:rPr>
            </w:pPr>
          </w:p>
          <w:p w14:paraId="1B17E435" w14:textId="3D7081F5" w:rsidR="0072434C" w:rsidRDefault="00CE07B2" w:rsidP="0072434C">
            <w:pPr>
              <w:rPr>
                <w:i/>
                <w:sz w:val="24"/>
                <w:szCs w:val="24"/>
              </w:rPr>
            </w:pPr>
            <w:r>
              <w:rPr>
                <w:i/>
                <w:sz w:val="24"/>
                <w:szCs w:val="24"/>
              </w:rPr>
              <w:lastRenderedPageBreak/>
              <w:t>Ecoutons la parole de Dieu ; cette Parole qui nous aide</w:t>
            </w:r>
            <w:r w:rsidR="0072434C" w:rsidRPr="0072434C">
              <w:rPr>
                <w:i/>
                <w:sz w:val="24"/>
                <w:szCs w:val="24"/>
              </w:rPr>
              <w:t> </w:t>
            </w:r>
            <w:r>
              <w:rPr>
                <w:i/>
                <w:sz w:val="24"/>
                <w:szCs w:val="24"/>
              </w:rPr>
              <w:t xml:space="preserve">dans notre vie de tous les jours et nus apprend à aimer. </w:t>
            </w:r>
            <w:r w:rsidR="007F3488">
              <w:rPr>
                <w:i/>
                <w:sz w:val="24"/>
                <w:szCs w:val="24"/>
              </w:rPr>
              <w:t>E</w:t>
            </w:r>
            <w:r w:rsidR="007F3488" w:rsidRPr="0072434C">
              <w:rPr>
                <w:i/>
                <w:sz w:val="24"/>
                <w:szCs w:val="24"/>
              </w:rPr>
              <w:t>lle est une lumière pour chacun.</w:t>
            </w:r>
          </w:p>
          <w:p w14:paraId="0644990D" w14:textId="451530A7" w:rsidR="0072434C" w:rsidRDefault="0072434C" w:rsidP="0072434C">
            <w:pPr>
              <w:rPr>
                <w:b/>
                <w:sz w:val="24"/>
                <w:szCs w:val="24"/>
              </w:rPr>
            </w:pPr>
            <w:r w:rsidRPr="00310602">
              <w:rPr>
                <w:b/>
                <w:sz w:val="24"/>
                <w:szCs w:val="24"/>
              </w:rPr>
              <w:t>Temps de la Parole </w:t>
            </w:r>
          </w:p>
          <w:p w14:paraId="10B034C2" w14:textId="0FE7A679" w:rsidR="00E93DB1" w:rsidRPr="00A72B41" w:rsidRDefault="00CE07B2" w:rsidP="0072434C">
            <w:pPr>
              <w:rPr>
                <w:sz w:val="24"/>
                <w:szCs w:val="24"/>
              </w:rPr>
            </w:pPr>
            <w:r>
              <w:rPr>
                <w:sz w:val="24"/>
                <w:szCs w:val="24"/>
              </w:rPr>
              <w:t>Montrer ou projeter les images au fur et à mesure</w:t>
            </w:r>
            <w:r w:rsidR="007F3488">
              <w:rPr>
                <w:sz w:val="24"/>
                <w:szCs w:val="24"/>
              </w:rPr>
              <w:t>. Voir le fichier récit.</w:t>
            </w:r>
            <w:r>
              <w:rPr>
                <w:sz w:val="24"/>
                <w:szCs w:val="24"/>
              </w:rPr>
              <w:t xml:space="preserve"> </w:t>
            </w:r>
          </w:p>
          <w:p w14:paraId="2A4D1C52" w14:textId="2FAF5214" w:rsidR="0072434C" w:rsidRPr="007F3488" w:rsidRDefault="007F3488" w:rsidP="0072434C">
            <w:pPr>
              <w:rPr>
                <w:iCs/>
                <w:sz w:val="24"/>
                <w:szCs w:val="24"/>
              </w:rPr>
            </w:pPr>
            <w:r w:rsidRPr="007F3488">
              <w:rPr>
                <w:iCs/>
                <w:sz w:val="24"/>
                <w:szCs w:val="24"/>
              </w:rPr>
              <w:t xml:space="preserve">Le livre de la Parole est amené en procession, entrouré de deux cierges. </w:t>
            </w:r>
          </w:p>
          <w:p w14:paraId="6B444A28" w14:textId="77777777" w:rsidR="0072434C" w:rsidRDefault="0072434C" w:rsidP="0072434C">
            <w:pPr>
              <w:rPr>
                <w:sz w:val="24"/>
                <w:szCs w:val="24"/>
              </w:rPr>
            </w:pPr>
            <w:r w:rsidRPr="00310602">
              <w:rPr>
                <w:b/>
                <w:sz w:val="24"/>
                <w:szCs w:val="24"/>
              </w:rPr>
              <w:t xml:space="preserve">Chant : </w:t>
            </w:r>
            <w:r w:rsidRPr="00BA7C1F">
              <w:rPr>
                <w:i/>
                <w:color w:val="17365D" w:themeColor="text2" w:themeShade="BF"/>
                <w:sz w:val="24"/>
                <w:szCs w:val="24"/>
              </w:rPr>
              <w:t>Cette Parole est un trésor</w:t>
            </w:r>
          </w:p>
          <w:p w14:paraId="35DDCE9A" w14:textId="77777777" w:rsidR="00310602" w:rsidRPr="00ED6684" w:rsidRDefault="00310602" w:rsidP="0072434C">
            <w:pPr>
              <w:rPr>
                <w:sz w:val="24"/>
                <w:szCs w:val="24"/>
              </w:rPr>
            </w:pPr>
          </w:p>
          <w:p w14:paraId="162C1819" w14:textId="121DC140" w:rsidR="00AD4FC7" w:rsidRDefault="0072434C" w:rsidP="0072434C">
            <w:pPr>
              <w:rPr>
                <w:sz w:val="24"/>
                <w:szCs w:val="24"/>
              </w:rPr>
            </w:pPr>
            <w:r w:rsidRPr="00310602">
              <w:rPr>
                <w:b/>
                <w:sz w:val="24"/>
                <w:szCs w:val="24"/>
              </w:rPr>
              <w:t>Lecture :</w:t>
            </w:r>
            <w:r w:rsidRPr="00ED6684">
              <w:rPr>
                <w:sz w:val="24"/>
                <w:szCs w:val="24"/>
              </w:rPr>
              <w:t xml:space="preserve"> </w:t>
            </w:r>
            <w:r w:rsidR="003744B0">
              <w:rPr>
                <w:sz w:val="24"/>
                <w:szCs w:val="24"/>
              </w:rPr>
              <w:t xml:space="preserve">d’après </w:t>
            </w:r>
            <w:r w:rsidRPr="00ED6684">
              <w:rPr>
                <w:sz w:val="24"/>
                <w:szCs w:val="24"/>
              </w:rPr>
              <w:t>Matthieu 25, 14-30 Parabole des talent</w:t>
            </w:r>
            <w:r w:rsidR="007F3488">
              <w:rPr>
                <w:sz w:val="24"/>
                <w:szCs w:val="24"/>
              </w:rPr>
              <w:t>s</w:t>
            </w:r>
          </w:p>
          <w:p w14:paraId="34A52517"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Un jour Jésus raconta : « Le royaume des cieux, c’est comme un homme qui partait en voyage ; il appela ses serviteurs et leur donna ses biens, tout ce qu’il possédait. A l'un, il donna une somme de cinq talents, comme cinq pièces d’or, à un autre deux talents, comme deux pièces d’or et au troisième un seul ; il donna à chacun selon ses capacités, selon ce qu’il était capable de faire. Puis il partit.</w:t>
            </w:r>
          </w:p>
          <w:p w14:paraId="3E8CAB10"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Aussitôt, celui qui avait reçu les cinq talents fit du commerce, travailla pour les faire fructifier et en gagna cinq autres. De même, celui qui avait reçu deux talents fit du commerce, travailla pour les faire fructifier et en gagna deux autres. Mais celui qui n’avait reçu qu'un talent s’éloigna, creusa la terre et cacha l'argent de son maître.</w:t>
            </w:r>
          </w:p>
          <w:p w14:paraId="358B5822"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Longtemps après, leur maître revint et il leur demanda ce qu’ils avaient fait de l’argent.</w:t>
            </w:r>
          </w:p>
          <w:p w14:paraId="3DC0E997"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 xml:space="preserve">Celui qui avait reçu les cinq talents s'avança en apportant cinq autres talents et dit : </w:t>
            </w:r>
          </w:p>
          <w:p w14:paraId="2CCE2C82"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 Seigneur, tu m'as confié cinq talents ; voilà, j'en ai gagné cinq autres. »</w:t>
            </w:r>
          </w:p>
          <w:p w14:paraId="7C8E4B38"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Celui qui avait reçu deux talents s'avança ensuite et dit : « Seigneur, tu m'as confié deux</w:t>
            </w:r>
          </w:p>
          <w:p w14:paraId="79E894EF"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talents ; voilà, j'en ai gagné deux autres. »</w:t>
            </w:r>
          </w:p>
          <w:p w14:paraId="6AA67CBF"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Le maître très content d’eux les félicita et leur dit : « Très bien, serviteurs bons et fidèles,</w:t>
            </w:r>
          </w:p>
          <w:p w14:paraId="100CA932"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vous avez été dignes de confiance, je vous confierai beaucoup d’autres biens, soyez dans la</w:t>
            </w:r>
          </w:p>
          <w:p w14:paraId="50C395AA"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joie avec moi ! »</w:t>
            </w:r>
          </w:p>
          <w:p w14:paraId="7A5184EE" w14:textId="77777777" w:rsidR="003744B0" w:rsidRPr="009D6C48" w:rsidRDefault="003744B0" w:rsidP="003744B0">
            <w:pPr>
              <w:rPr>
                <w:rFonts w:asciiTheme="minorHAnsi" w:hAnsiTheme="minorHAnsi" w:cstheme="minorHAnsi"/>
                <w:i/>
                <w:sz w:val="24"/>
                <w:szCs w:val="24"/>
              </w:rPr>
            </w:pPr>
            <w:r w:rsidRPr="009D6C48">
              <w:rPr>
                <w:rFonts w:asciiTheme="minorHAnsi" w:hAnsiTheme="minorHAnsi" w:cstheme="minorHAnsi"/>
                <w:i/>
                <w:sz w:val="24"/>
                <w:szCs w:val="24"/>
              </w:rPr>
              <w:t>Le 3ème serviteur qui avait reçu un seul talent s'avança</w:t>
            </w:r>
            <w:r w:rsidR="009D6C48" w:rsidRPr="009D6C48">
              <w:rPr>
                <w:rFonts w:asciiTheme="minorHAnsi" w:hAnsiTheme="minorHAnsi" w:cstheme="minorHAnsi"/>
                <w:i/>
                <w:sz w:val="24"/>
                <w:szCs w:val="24"/>
              </w:rPr>
              <w:t xml:space="preserve"> </w:t>
            </w:r>
            <w:r w:rsidRPr="009D6C48">
              <w:rPr>
                <w:rFonts w:asciiTheme="minorHAnsi" w:hAnsiTheme="minorHAnsi" w:cstheme="minorHAnsi"/>
                <w:i/>
                <w:sz w:val="24"/>
                <w:szCs w:val="24"/>
              </w:rPr>
              <w:t>ensuite et dit : « Seigneu</w:t>
            </w:r>
            <w:r w:rsidR="009D6C48" w:rsidRPr="009D6C48">
              <w:rPr>
                <w:rFonts w:asciiTheme="minorHAnsi" w:hAnsiTheme="minorHAnsi" w:cstheme="minorHAnsi"/>
                <w:i/>
                <w:sz w:val="24"/>
                <w:szCs w:val="24"/>
              </w:rPr>
              <w:t xml:space="preserve">r, je savais que tu es un homme </w:t>
            </w:r>
            <w:r w:rsidRPr="009D6C48">
              <w:rPr>
                <w:rFonts w:asciiTheme="minorHAnsi" w:hAnsiTheme="minorHAnsi" w:cstheme="minorHAnsi"/>
                <w:i/>
                <w:sz w:val="24"/>
                <w:szCs w:val="24"/>
              </w:rPr>
              <w:t>dur. J'ai eu peur et je suis allé cacher ton talent dans la</w:t>
            </w:r>
            <w:r w:rsidR="00BA7C1F">
              <w:rPr>
                <w:rFonts w:asciiTheme="minorHAnsi" w:hAnsiTheme="minorHAnsi" w:cstheme="minorHAnsi"/>
                <w:i/>
                <w:sz w:val="24"/>
                <w:szCs w:val="24"/>
              </w:rPr>
              <w:t xml:space="preserve"> </w:t>
            </w:r>
            <w:r w:rsidRPr="009D6C48">
              <w:rPr>
                <w:rFonts w:asciiTheme="minorHAnsi" w:hAnsiTheme="minorHAnsi" w:cstheme="minorHAnsi"/>
                <w:i/>
                <w:sz w:val="24"/>
                <w:szCs w:val="24"/>
              </w:rPr>
              <w:t xml:space="preserve">terre. Le voici, je </w:t>
            </w:r>
            <w:r w:rsidR="006B3013">
              <w:rPr>
                <w:rFonts w:asciiTheme="minorHAnsi" w:hAnsiTheme="minorHAnsi" w:cstheme="minorHAnsi"/>
                <w:i/>
                <w:sz w:val="24"/>
                <w:szCs w:val="24"/>
              </w:rPr>
              <w:t>te rends ce qui t'appartient. « </w:t>
            </w:r>
            <w:r w:rsidR="009D6C48" w:rsidRPr="009D6C48">
              <w:rPr>
                <w:rFonts w:asciiTheme="minorHAnsi" w:hAnsiTheme="minorHAnsi" w:cstheme="minorHAnsi"/>
                <w:i/>
                <w:sz w:val="24"/>
                <w:szCs w:val="24"/>
              </w:rPr>
              <w:t xml:space="preserve"> </w:t>
            </w:r>
            <w:r w:rsidRPr="009D6C48">
              <w:rPr>
                <w:rFonts w:asciiTheme="minorHAnsi" w:hAnsiTheme="minorHAnsi" w:cstheme="minorHAnsi"/>
                <w:i/>
                <w:sz w:val="24"/>
                <w:szCs w:val="24"/>
              </w:rPr>
              <w:t xml:space="preserve">Le maître fort mécontent, se </w:t>
            </w:r>
            <w:r w:rsidR="009D6C48" w:rsidRPr="009D6C48">
              <w:rPr>
                <w:rFonts w:asciiTheme="minorHAnsi" w:hAnsiTheme="minorHAnsi" w:cstheme="minorHAnsi"/>
                <w:i/>
                <w:sz w:val="24"/>
                <w:szCs w:val="24"/>
              </w:rPr>
              <w:t xml:space="preserve">fâcha et répliqua : « Serviteur </w:t>
            </w:r>
            <w:r w:rsidRPr="009D6C48">
              <w:rPr>
                <w:rFonts w:asciiTheme="minorHAnsi" w:hAnsiTheme="minorHAnsi" w:cstheme="minorHAnsi"/>
                <w:i/>
                <w:sz w:val="24"/>
                <w:szCs w:val="24"/>
              </w:rPr>
              <w:t>mauvais et paresseux ! Il</w:t>
            </w:r>
            <w:r w:rsidR="009D6C48" w:rsidRPr="009D6C48">
              <w:rPr>
                <w:rFonts w:asciiTheme="minorHAnsi" w:hAnsiTheme="minorHAnsi" w:cstheme="minorHAnsi"/>
                <w:i/>
                <w:sz w:val="24"/>
                <w:szCs w:val="24"/>
              </w:rPr>
              <w:t xml:space="preserve"> fallait placer mon argent à la </w:t>
            </w:r>
            <w:r w:rsidRPr="009D6C48">
              <w:rPr>
                <w:rFonts w:asciiTheme="minorHAnsi" w:hAnsiTheme="minorHAnsi" w:cstheme="minorHAnsi"/>
                <w:i/>
                <w:sz w:val="24"/>
                <w:szCs w:val="24"/>
              </w:rPr>
              <w:t>banque et, à mon retour</w:t>
            </w:r>
            <w:r w:rsidR="009D6C48" w:rsidRPr="009D6C48">
              <w:rPr>
                <w:rFonts w:asciiTheme="minorHAnsi" w:hAnsiTheme="minorHAnsi" w:cstheme="minorHAnsi"/>
                <w:i/>
                <w:sz w:val="24"/>
                <w:szCs w:val="24"/>
              </w:rPr>
              <w:t xml:space="preserve">, je l'aurais retrouvé avec les </w:t>
            </w:r>
            <w:r w:rsidRPr="009D6C48">
              <w:rPr>
                <w:rFonts w:asciiTheme="minorHAnsi" w:hAnsiTheme="minorHAnsi" w:cstheme="minorHAnsi"/>
                <w:i/>
                <w:sz w:val="24"/>
                <w:szCs w:val="24"/>
              </w:rPr>
              <w:t xml:space="preserve">intérêts. Enlevez-lui donc </w:t>
            </w:r>
            <w:r w:rsidR="009D6C48" w:rsidRPr="009D6C48">
              <w:rPr>
                <w:rFonts w:asciiTheme="minorHAnsi" w:hAnsiTheme="minorHAnsi" w:cstheme="minorHAnsi"/>
                <w:i/>
                <w:sz w:val="24"/>
                <w:szCs w:val="24"/>
              </w:rPr>
              <w:t xml:space="preserve">son talent et donnez-le à celui </w:t>
            </w:r>
            <w:r w:rsidR="006B3013">
              <w:rPr>
                <w:rFonts w:asciiTheme="minorHAnsi" w:hAnsiTheme="minorHAnsi" w:cstheme="minorHAnsi"/>
                <w:i/>
                <w:sz w:val="24"/>
                <w:szCs w:val="24"/>
              </w:rPr>
              <w:t>qui en a dix ! »</w:t>
            </w:r>
          </w:p>
          <w:p w14:paraId="24658710" w14:textId="77777777" w:rsidR="0072434C" w:rsidRDefault="003744B0" w:rsidP="0072434C">
            <w:pPr>
              <w:rPr>
                <w:rFonts w:asciiTheme="minorHAnsi" w:hAnsiTheme="minorHAnsi" w:cstheme="minorHAnsi"/>
                <w:i/>
                <w:sz w:val="24"/>
                <w:szCs w:val="24"/>
              </w:rPr>
            </w:pPr>
            <w:r w:rsidRPr="009D6C48">
              <w:rPr>
                <w:rFonts w:asciiTheme="minorHAnsi" w:hAnsiTheme="minorHAnsi" w:cstheme="minorHAnsi"/>
                <w:i/>
                <w:sz w:val="24"/>
                <w:szCs w:val="24"/>
              </w:rPr>
              <w:t>Le troisième serviteur se retrouva sans rien.</w:t>
            </w:r>
          </w:p>
          <w:p w14:paraId="65FB3A2A" w14:textId="77777777" w:rsidR="005C2F46" w:rsidRPr="009D6C48" w:rsidRDefault="005C2F46" w:rsidP="0072434C">
            <w:pPr>
              <w:rPr>
                <w:rFonts w:asciiTheme="minorHAnsi" w:hAnsiTheme="minorHAnsi" w:cstheme="minorHAnsi"/>
                <w:i/>
                <w:sz w:val="24"/>
                <w:szCs w:val="24"/>
              </w:rPr>
            </w:pPr>
          </w:p>
          <w:p w14:paraId="71F356CA" w14:textId="44EA31D2" w:rsidR="0072434C" w:rsidRPr="005C2F46" w:rsidRDefault="0072434C" w:rsidP="0072434C">
            <w:pPr>
              <w:rPr>
                <w:b/>
                <w:sz w:val="24"/>
                <w:szCs w:val="24"/>
              </w:rPr>
            </w:pPr>
            <w:r w:rsidRPr="005C2F46">
              <w:rPr>
                <w:b/>
                <w:sz w:val="24"/>
                <w:szCs w:val="24"/>
              </w:rPr>
              <w:t>Homélie </w:t>
            </w:r>
          </w:p>
          <w:p w14:paraId="1F55750D" w14:textId="1D73BD09" w:rsidR="0072434C" w:rsidRPr="0072434C" w:rsidRDefault="0072434C" w:rsidP="0072434C">
            <w:pPr>
              <w:rPr>
                <w:i/>
                <w:sz w:val="24"/>
                <w:szCs w:val="24"/>
              </w:rPr>
            </w:pPr>
            <w:r w:rsidRPr="0072434C">
              <w:rPr>
                <w:i/>
                <w:sz w:val="24"/>
                <w:szCs w:val="24"/>
              </w:rPr>
              <w:t>Les paraboles sont des petites histoires que Jésus aimait raconter à ses amis.</w:t>
            </w:r>
          </w:p>
          <w:p w14:paraId="2C783C54" w14:textId="77777777" w:rsidR="0072434C" w:rsidRPr="0072434C" w:rsidRDefault="0072434C" w:rsidP="0072434C">
            <w:pPr>
              <w:rPr>
                <w:i/>
                <w:sz w:val="24"/>
                <w:szCs w:val="24"/>
              </w:rPr>
            </w:pPr>
            <w:r w:rsidRPr="0072434C">
              <w:rPr>
                <w:i/>
                <w:sz w:val="24"/>
                <w:szCs w:val="24"/>
              </w:rPr>
              <w:t xml:space="preserve">Ici, le voyageur qui part au loin et pour un long moment, peut être Dieu. </w:t>
            </w:r>
          </w:p>
          <w:p w14:paraId="1BAF3CBB" w14:textId="77777777" w:rsidR="0072434C" w:rsidRPr="0072434C" w:rsidRDefault="0072434C" w:rsidP="0072434C">
            <w:pPr>
              <w:rPr>
                <w:i/>
                <w:sz w:val="24"/>
                <w:szCs w:val="24"/>
              </w:rPr>
            </w:pPr>
            <w:r w:rsidRPr="0072434C">
              <w:rPr>
                <w:i/>
                <w:sz w:val="24"/>
                <w:szCs w:val="24"/>
              </w:rPr>
              <w:t>Avant de partir, le voyageur confie son trésor.</w:t>
            </w:r>
          </w:p>
          <w:p w14:paraId="2CB9A016" w14:textId="77777777" w:rsidR="0072434C" w:rsidRPr="0072434C" w:rsidRDefault="0072434C" w:rsidP="0072434C">
            <w:pPr>
              <w:rPr>
                <w:i/>
                <w:sz w:val="24"/>
                <w:szCs w:val="24"/>
              </w:rPr>
            </w:pPr>
            <w:r w:rsidRPr="0072434C">
              <w:rPr>
                <w:i/>
                <w:sz w:val="24"/>
                <w:szCs w:val="24"/>
              </w:rPr>
              <w:t xml:space="preserve">Mais quel précieux Trésor Dieu nous a-t-il confié ? </w:t>
            </w:r>
          </w:p>
          <w:p w14:paraId="683F30C6" w14:textId="77777777" w:rsidR="0072434C" w:rsidRPr="0072434C" w:rsidRDefault="0072434C" w:rsidP="0072434C">
            <w:pPr>
              <w:rPr>
                <w:i/>
                <w:sz w:val="24"/>
                <w:szCs w:val="24"/>
              </w:rPr>
            </w:pPr>
            <w:r w:rsidRPr="0072434C">
              <w:rPr>
                <w:i/>
                <w:sz w:val="24"/>
                <w:szCs w:val="24"/>
              </w:rPr>
              <w:t>Dieu nous donne son Amour ; il dépose en chacun de nous une pièce précieuse qui peut grandir avec l'aide de ceux qui nous entourent (nos parents, nos amis, une mamie, un parrain...).</w:t>
            </w:r>
          </w:p>
          <w:p w14:paraId="5B3F1264" w14:textId="77777777" w:rsidR="00FD4014" w:rsidRDefault="0072434C" w:rsidP="0072434C">
            <w:pPr>
              <w:rPr>
                <w:i/>
                <w:sz w:val="24"/>
                <w:szCs w:val="24"/>
              </w:rPr>
            </w:pPr>
            <w:r w:rsidRPr="0072434C">
              <w:rPr>
                <w:i/>
                <w:sz w:val="24"/>
                <w:szCs w:val="24"/>
              </w:rPr>
              <w:t xml:space="preserve">Comme les serviteurs de l'histoire, nous pouvons accueillir le Don de Dieu, </w:t>
            </w:r>
            <w:r w:rsidR="00FD4014">
              <w:rPr>
                <w:i/>
                <w:sz w:val="24"/>
                <w:szCs w:val="24"/>
              </w:rPr>
              <w:t xml:space="preserve">par  exemple </w:t>
            </w:r>
            <w:r w:rsidRPr="0072434C">
              <w:rPr>
                <w:i/>
                <w:sz w:val="24"/>
                <w:szCs w:val="24"/>
              </w:rPr>
              <w:t xml:space="preserve">notre sourire, notre </w:t>
            </w:r>
            <w:r w:rsidR="00FD4014" w:rsidRPr="0072434C">
              <w:rPr>
                <w:i/>
                <w:sz w:val="24"/>
                <w:szCs w:val="24"/>
              </w:rPr>
              <w:t>gentillesse</w:t>
            </w:r>
            <w:r w:rsidR="00FD4014">
              <w:rPr>
                <w:i/>
                <w:sz w:val="24"/>
                <w:szCs w:val="24"/>
              </w:rPr>
              <w:t>, l’aide que nous apportons aux autres, la paix que nous essayons de partager, etc.</w:t>
            </w:r>
          </w:p>
          <w:p w14:paraId="1DB166D7" w14:textId="2D4874E1" w:rsidR="0072434C" w:rsidRPr="0072434C" w:rsidRDefault="0072434C" w:rsidP="0072434C">
            <w:pPr>
              <w:rPr>
                <w:i/>
                <w:sz w:val="24"/>
                <w:szCs w:val="24"/>
              </w:rPr>
            </w:pPr>
            <w:r w:rsidRPr="0072434C">
              <w:rPr>
                <w:i/>
                <w:sz w:val="24"/>
                <w:szCs w:val="24"/>
              </w:rPr>
              <w:t>Mais tout ce que nous recevons ne doit pas rester enfermé, caché en nous. Nous avons à le semer autour de nous !</w:t>
            </w:r>
          </w:p>
          <w:p w14:paraId="39C2F7C9" w14:textId="77777777" w:rsidR="0072434C" w:rsidRPr="0072434C" w:rsidRDefault="0072434C" w:rsidP="0072434C">
            <w:pPr>
              <w:rPr>
                <w:i/>
                <w:sz w:val="24"/>
                <w:szCs w:val="24"/>
              </w:rPr>
            </w:pPr>
            <w:r w:rsidRPr="0072434C">
              <w:rPr>
                <w:i/>
                <w:sz w:val="24"/>
                <w:szCs w:val="24"/>
              </w:rPr>
              <w:t xml:space="preserve">Il ne faut pas être comme le troisième serviteur ; il ne faut pas avoir peur ! </w:t>
            </w:r>
          </w:p>
          <w:p w14:paraId="07A89DE9" w14:textId="77777777" w:rsidR="00FD4014" w:rsidRDefault="0072434C" w:rsidP="0072434C">
            <w:pPr>
              <w:rPr>
                <w:i/>
                <w:sz w:val="24"/>
                <w:szCs w:val="24"/>
              </w:rPr>
            </w:pPr>
            <w:r w:rsidRPr="0072434C">
              <w:rPr>
                <w:i/>
                <w:sz w:val="24"/>
                <w:szCs w:val="24"/>
              </w:rPr>
              <w:t>Commençons dès aujourd'hui, à semer autour de nous le Trésor que nous portons</w:t>
            </w:r>
            <w:r w:rsidR="00FD4014">
              <w:rPr>
                <w:i/>
                <w:sz w:val="24"/>
                <w:szCs w:val="24"/>
              </w:rPr>
              <w:t>.</w:t>
            </w:r>
          </w:p>
          <w:p w14:paraId="6ABE967C" w14:textId="1DBE6C2B" w:rsidR="0072434C" w:rsidRPr="0072434C" w:rsidRDefault="0072434C" w:rsidP="0072434C">
            <w:pPr>
              <w:rPr>
                <w:i/>
                <w:sz w:val="24"/>
                <w:szCs w:val="24"/>
              </w:rPr>
            </w:pPr>
            <w:r w:rsidRPr="0072434C">
              <w:rPr>
                <w:i/>
                <w:sz w:val="24"/>
                <w:szCs w:val="24"/>
              </w:rPr>
              <w:t>A la fin de l'histoire, deux serviteurs sont dans la joie. Le troisième, celui qui n'a pas utilisé les dons reçus, est dans la tristesse car il s’est lui-même éloigné de la confiance du maître. Le trésor qui lui avait été confié a été inutile. Mais nous, soyons dans la joie pour tout ce que Dieu nous donne !</w:t>
            </w:r>
            <w:r>
              <w:rPr>
                <w:i/>
                <w:sz w:val="24"/>
                <w:szCs w:val="24"/>
              </w:rPr>
              <w:t> </w:t>
            </w:r>
          </w:p>
          <w:p w14:paraId="2C9FFEA5" w14:textId="77777777" w:rsidR="0072434C" w:rsidRPr="0072434C" w:rsidRDefault="0072434C" w:rsidP="0072434C">
            <w:pPr>
              <w:rPr>
                <w:i/>
                <w:sz w:val="24"/>
                <w:szCs w:val="24"/>
              </w:rPr>
            </w:pPr>
          </w:p>
          <w:p w14:paraId="10F8D37D" w14:textId="77777777" w:rsidR="00451B92" w:rsidRDefault="00FF4075" w:rsidP="00FF4075">
            <w:pPr>
              <w:rPr>
                <w:sz w:val="24"/>
                <w:szCs w:val="24"/>
              </w:rPr>
            </w:pPr>
            <w:r w:rsidRPr="00234B70">
              <w:rPr>
                <w:b/>
                <w:sz w:val="24"/>
                <w:szCs w:val="24"/>
              </w:rPr>
              <w:lastRenderedPageBreak/>
              <w:t>Chant :</w:t>
            </w:r>
            <w:r w:rsidRPr="005C2F46">
              <w:rPr>
                <w:b/>
                <w:sz w:val="24"/>
                <w:szCs w:val="24"/>
              </w:rPr>
              <w:t xml:space="preserve"> </w:t>
            </w:r>
            <w:r w:rsidR="00451B92" w:rsidRPr="00234B70">
              <w:rPr>
                <w:i/>
                <w:color w:val="17365D" w:themeColor="text2" w:themeShade="BF"/>
                <w:sz w:val="24"/>
                <w:szCs w:val="24"/>
              </w:rPr>
              <w:t>1001 talents</w:t>
            </w:r>
            <w:r w:rsidR="00451B92">
              <w:rPr>
                <w:sz w:val="24"/>
                <w:szCs w:val="24"/>
              </w:rPr>
              <w:t> </w:t>
            </w:r>
          </w:p>
          <w:p w14:paraId="171D7418" w14:textId="7A9C71A2" w:rsidR="00451B92" w:rsidRPr="00451B92" w:rsidRDefault="00310602" w:rsidP="00451B92">
            <w:pPr>
              <w:rPr>
                <w:i/>
                <w:sz w:val="24"/>
                <w:szCs w:val="24"/>
              </w:rPr>
            </w:pPr>
            <w:r w:rsidRPr="00310602">
              <w:rPr>
                <w:i/>
                <w:sz w:val="24"/>
                <w:szCs w:val="24"/>
              </w:rPr>
              <w:t>Nous fêterons bientôt la Toussaint</w:t>
            </w:r>
            <w:r>
              <w:rPr>
                <w:sz w:val="24"/>
                <w:szCs w:val="24"/>
              </w:rPr>
              <w:t xml:space="preserve">. </w:t>
            </w:r>
            <w:r w:rsidR="00451B92" w:rsidRPr="00451B92">
              <w:rPr>
                <w:i/>
                <w:sz w:val="24"/>
                <w:szCs w:val="24"/>
              </w:rPr>
              <w:t>Les saints sont des hommes ou des femmes, connus ou inconnus qui ont reçu la Parole de Dieu et essaient de vivre comme le Christ. Certains d’entre vous ont reçu un prénom de saint ou sainte (on peut en citer quelques uns)</w:t>
            </w:r>
            <w:r w:rsidR="00E93DB1">
              <w:rPr>
                <w:i/>
                <w:sz w:val="24"/>
                <w:szCs w:val="24"/>
              </w:rPr>
              <w:t>.</w:t>
            </w:r>
          </w:p>
          <w:p w14:paraId="5FFB6B79" w14:textId="77777777" w:rsidR="00451B92" w:rsidRPr="00451B92" w:rsidRDefault="00451B92" w:rsidP="00451B92">
            <w:pPr>
              <w:rPr>
                <w:i/>
                <w:sz w:val="24"/>
                <w:szCs w:val="24"/>
              </w:rPr>
            </w:pPr>
            <w:r w:rsidRPr="00451B92">
              <w:rPr>
                <w:i/>
                <w:sz w:val="24"/>
                <w:szCs w:val="24"/>
              </w:rPr>
              <w:t>Dieu nous  donne des talents, nous n’avons pas tous les mêmes dons car nous sommes tous différents, mais nous pouvons tous décider de vivre dans l’Amour que Dieu nous donne.</w:t>
            </w:r>
          </w:p>
          <w:p w14:paraId="14FABC87" w14:textId="77777777" w:rsidR="007F3488" w:rsidRDefault="007F3488" w:rsidP="00451B92">
            <w:pPr>
              <w:rPr>
                <w:i/>
                <w:sz w:val="24"/>
                <w:szCs w:val="24"/>
              </w:rPr>
            </w:pPr>
          </w:p>
          <w:p w14:paraId="4B56E7FC" w14:textId="1CF91FB7" w:rsidR="00451B92" w:rsidRDefault="007F3488" w:rsidP="00451B92">
            <w:pPr>
              <w:rPr>
                <w:i/>
                <w:sz w:val="24"/>
                <w:szCs w:val="24"/>
              </w:rPr>
            </w:pPr>
            <w:r>
              <w:rPr>
                <w:i/>
                <w:sz w:val="24"/>
                <w:szCs w:val="24"/>
              </w:rPr>
              <w:t>N</w:t>
            </w:r>
            <w:r w:rsidR="00451B92" w:rsidRPr="00451B92">
              <w:rPr>
                <w:i/>
                <w:sz w:val="24"/>
                <w:szCs w:val="24"/>
              </w:rPr>
              <w:t xml:space="preserve">ous allons venir accrocher la guirlande de nos mains dessinées avec notre prénom et notre talent. Nous offrons à Dieu </w:t>
            </w:r>
            <w:r>
              <w:rPr>
                <w:i/>
                <w:sz w:val="24"/>
                <w:szCs w:val="24"/>
              </w:rPr>
              <w:t xml:space="preserve">ce quil nous adonné, tous nos talents. </w:t>
            </w:r>
          </w:p>
          <w:p w14:paraId="31B7F706" w14:textId="5B46CD60" w:rsidR="007F3488" w:rsidRPr="007F3488" w:rsidRDefault="007F3488" w:rsidP="00451B92">
            <w:pPr>
              <w:rPr>
                <w:iCs/>
                <w:sz w:val="24"/>
                <w:szCs w:val="24"/>
              </w:rPr>
            </w:pPr>
            <w:r w:rsidRPr="007F3488">
              <w:rPr>
                <w:iCs/>
                <w:sz w:val="24"/>
                <w:szCs w:val="24"/>
              </w:rPr>
              <w:t xml:space="preserve">Affichage de la guirlande. </w:t>
            </w:r>
          </w:p>
          <w:p w14:paraId="600E7F05" w14:textId="77777777" w:rsidR="001B1357" w:rsidRPr="005C2F46" w:rsidRDefault="001B1357" w:rsidP="00451B92">
            <w:pPr>
              <w:rPr>
                <w:b/>
                <w:i/>
                <w:sz w:val="24"/>
                <w:szCs w:val="24"/>
              </w:rPr>
            </w:pPr>
          </w:p>
          <w:p w14:paraId="0D41039A" w14:textId="77777777" w:rsidR="007F3488" w:rsidRDefault="00451B92" w:rsidP="007F3488">
            <w:pPr>
              <w:rPr>
                <w:sz w:val="24"/>
                <w:szCs w:val="24"/>
              </w:rPr>
            </w:pPr>
            <w:r w:rsidRPr="005C2F46">
              <w:rPr>
                <w:b/>
                <w:sz w:val="24"/>
                <w:szCs w:val="24"/>
              </w:rPr>
              <w:t>Temps de l’action de grâces</w:t>
            </w:r>
            <w:r w:rsidRPr="00ED6684">
              <w:rPr>
                <w:sz w:val="24"/>
                <w:szCs w:val="24"/>
              </w:rPr>
              <w:t xml:space="preserve"> </w:t>
            </w:r>
          </w:p>
          <w:p w14:paraId="02591431" w14:textId="3DCC8A26" w:rsidR="00E93DB1" w:rsidRPr="007F3488" w:rsidRDefault="007F3488" w:rsidP="007F3488">
            <w:pPr>
              <w:rPr>
                <w:sz w:val="24"/>
                <w:szCs w:val="24"/>
              </w:rPr>
            </w:pPr>
            <w:r>
              <w:rPr>
                <w:sz w:val="24"/>
                <w:szCs w:val="24"/>
              </w:rPr>
              <w:t>Seigneur, nous te rendons grâces pour pour ce que Tu nous don</w:t>
            </w:r>
            <w:r w:rsidR="004054D3">
              <w:rPr>
                <w:sz w:val="24"/>
                <w:szCs w:val="24"/>
              </w:rPr>
              <w:t>ne</w:t>
            </w:r>
            <w:r>
              <w:rPr>
                <w:sz w:val="24"/>
                <w:szCs w:val="24"/>
              </w:rPr>
              <w:t xml:space="preserve">s. </w:t>
            </w:r>
            <w:r>
              <w:rPr>
                <w:sz w:val="24"/>
                <w:szCs w:val="24"/>
              </w:rPr>
              <w:br/>
            </w:r>
            <w:r w:rsidRPr="007F3488">
              <w:rPr>
                <w:b/>
                <w:bCs/>
                <w:sz w:val="24"/>
                <w:szCs w:val="24"/>
              </w:rPr>
              <w:t xml:space="preserve">Lecture des </w:t>
            </w:r>
            <w:r w:rsidR="00451B92" w:rsidRPr="007F3488">
              <w:rPr>
                <w:b/>
                <w:bCs/>
                <w:sz w:val="24"/>
                <w:szCs w:val="24"/>
              </w:rPr>
              <w:t xml:space="preserve">prières </w:t>
            </w:r>
            <w:r w:rsidRPr="007F3488">
              <w:rPr>
                <w:b/>
                <w:bCs/>
                <w:sz w:val="24"/>
                <w:szCs w:val="24"/>
              </w:rPr>
              <w:t xml:space="preserve">des </w:t>
            </w:r>
            <w:r w:rsidR="00451B92" w:rsidRPr="007F3488">
              <w:rPr>
                <w:b/>
                <w:bCs/>
                <w:sz w:val="24"/>
                <w:szCs w:val="24"/>
              </w:rPr>
              <w:t>enfants.</w:t>
            </w:r>
            <w:r w:rsidR="00451B92" w:rsidRPr="00ED6684">
              <w:rPr>
                <w:sz w:val="24"/>
                <w:szCs w:val="24"/>
              </w:rPr>
              <w:t xml:space="preserve"> </w:t>
            </w:r>
          </w:p>
          <w:p w14:paraId="2E685366" w14:textId="77777777" w:rsidR="00E93DB1" w:rsidRDefault="00E93DB1" w:rsidP="00310602">
            <w:pPr>
              <w:jc w:val="center"/>
              <w:rPr>
                <w:i/>
                <w:sz w:val="24"/>
                <w:szCs w:val="24"/>
              </w:rPr>
            </w:pPr>
          </w:p>
          <w:p w14:paraId="7354415A" w14:textId="77777777" w:rsidR="00451B92" w:rsidRPr="001B1357" w:rsidRDefault="00451B92" w:rsidP="00310602">
            <w:pPr>
              <w:jc w:val="center"/>
              <w:rPr>
                <w:i/>
                <w:sz w:val="24"/>
                <w:szCs w:val="24"/>
              </w:rPr>
            </w:pPr>
            <w:r w:rsidRPr="001B1357">
              <w:rPr>
                <w:i/>
                <w:sz w:val="24"/>
                <w:szCs w:val="24"/>
              </w:rPr>
              <w:t>« Je te dis merci Seigneur, pour…………… » (une chose bien que je sais faire)</w:t>
            </w:r>
          </w:p>
          <w:p w14:paraId="025C0D9D" w14:textId="77777777" w:rsidR="00451B92" w:rsidRPr="001B1357" w:rsidRDefault="00451B92" w:rsidP="00310602">
            <w:pPr>
              <w:jc w:val="center"/>
              <w:rPr>
                <w:i/>
                <w:sz w:val="24"/>
                <w:szCs w:val="24"/>
              </w:rPr>
            </w:pPr>
            <w:r w:rsidRPr="001B1357">
              <w:rPr>
                <w:i/>
                <w:sz w:val="24"/>
                <w:szCs w:val="24"/>
              </w:rPr>
              <w:t>« Seigneur Jésus, je sais que tu es là  lorsque … »</w:t>
            </w:r>
          </w:p>
          <w:p w14:paraId="2082F383" w14:textId="77777777" w:rsidR="00451B92" w:rsidRPr="001B1357" w:rsidRDefault="00451B92" w:rsidP="00310602">
            <w:pPr>
              <w:jc w:val="center"/>
              <w:rPr>
                <w:i/>
                <w:sz w:val="24"/>
                <w:szCs w:val="24"/>
              </w:rPr>
            </w:pPr>
            <w:r w:rsidRPr="001B1357">
              <w:rPr>
                <w:i/>
                <w:sz w:val="24"/>
                <w:szCs w:val="24"/>
              </w:rPr>
              <w:t>« Seigneur, aide-moi à t’écouter et ainsi, je……………….. … »</w:t>
            </w:r>
          </w:p>
          <w:p w14:paraId="5AC4BA43" w14:textId="77777777" w:rsidR="00ED6684" w:rsidRPr="001B1357" w:rsidRDefault="00ED6684" w:rsidP="00310602">
            <w:pPr>
              <w:jc w:val="center"/>
              <w:rPr>
                <w:i/>
                <w:sz w:val="24"/>
                <w:szCs w:val="24"/>
              </w:rPr>
            </w:pPr>
          </w:p>
          <w:p w14:paraId="482A8CBB" w14:textId="35125FFC" w:rsidR="001B1357" w:rsidRPr="005C2F46" w:rsidRDefault="001B1357" w:rsidP="001B1357">
            <w:pPr>
              <w:rPr>
                <w:b/>
                <w:sz w:val="24"/>
                <w:szCs w:val="24"/>
              </w:rPr>
            </w:pPr>
            <w:r w:rsidRPr="005C2F46">
              <w:rPr>
                <w:b/>
                <w:sz w:val="24"/>
                <w:szCs w:val="24"/>
              </w:rPr>
              <w:t xml:space="preserve">Envoi </w:t>
            </w:r>
          </w:p>
          <w:p w14:paraId="1387CE15" w14:textId="48D66028" w:rsidR="00A72B41" w:rsidRDefault="001B1357" w:rsidP="001B1357">
            <w:pPr>
              <w:rPr>
                <w:i/>
                <w:sz w:val="24"/>
                <w:szCs w:val="24"/>
              </w:rPr>
            </w:pPr>
            <w:r w:rsidRPr="001B1357">
              <w:rPr>
                <w:i/>
                <w:sz w:val="24"/>
                <w:szCs w:val="24"/>
              </w:rPr>
              <w:t>N’ayons pas peur ! Dieu nous confie le monde qui lui est précieux pou</w:t>
            </w:r>
            <w:r w:rsidR="00A72B41">
              <w:rPr>
                <w:i/>
                <w:sz w:val="24"/>
                <w:szCs w:val="24"/>
              </w:rPr>
              <w:t>r que nous le rendions meilleur. Pour s’en souvenir, nous vous remettrons un signet que vous pourrez installer dans votre chambre et mont</w:t>
            </w:r>
            <w:r w:rsidR="00DB74E3">
              <w:rPr>
                <w:i/>
                <w:sz w:val="24"/>
                <w:szCs w:val="24"/>
              </w:rPr>
              <w:t>r</w:t>
            </w:r>
            <w:r w:rsidR="00A72B41">
              <w:rPr>
                <w:i/>
                <w:sz w:val="24"/>
                <w:szCs w:val="24"/>
              </w:rPr>
              <w:t>er à vos famille</w:t>
            </w:r>
            <w:r w:rsidR="007F3488">
              <w:rPr>
                <w:i/>
                <w:sz w:val="24"/>
                <w:szCs w:val="24"/>
              </w:rPr>
              <w:t>s</w:t>
            </w:r>
            <w:r w:rsidRPr="001B1357">
              <w:rPr>
                <w:i/>
                <w:sz w:val="24"/>
                <w:szCs w:val="24"/>
              </w:rPr>
              <w:t>.</w:t>
            </w:r>
          </w:p>
          <w:p w14:paraId="45070E76" w14:textId="77777777" w:rsidR="007F3488" w:rsidRDefault="007F3488" w:rsidP="007F3488">
            <w:pPr>
              <w:pStyle w:val="Corpsdetexte2"/>
              <w:rPr>
                <w:bCs/>
                <w:iCs/>
                <w:szCs w:val="24"/>
              </w:rPr>
            </w:pPr>
            <w:r w:rsidRPr="007F3488">
              <w:rPr>
                <w:bCs/>
                <w:iCs/>
                <w:szCs w:val="24"/>
              </w:rPr>
              <w:t>Distribution des Signets prière</w:t>
            </w:r>
          </w:p>
          <w:p w14:paraId="338C52F3" w14:textId="77777777" w:rsidR="007F3488" w:rsidRDefault="007F3488" w:rsidP="007F3488">
            <w:pPr>
              <w:pStyle w:val="Corpsdetexte2"/>
              <w:rPr>
                <w:bCs/>
                <w:iCs/>
                <w:szCs w:val="24"/>
              </w:rPr>
            </w:pPr>
            <w:r>
              <w:rPr>
                <w:bCs/>
                <w:iCs/>
                <w:szCs w:val="24"/>
              </w:rPr>
              <w:t xml:space="preserve">Lecture de la prière ensemble </w:t>
            </w:r>
          </w:p>
          <w:p w14:paraId="68A53827" w14:textId="72294015" w:rsidR="007F3488" w:rsidRPr="007F3488" w:rsidRDefault="007F3488" w:rsidP="007F3488">
            <w:pPr>
              <w:pStyle w:val="Corpsdetexte2"/>
              <w:rPr>
                <w:b w:val="0"/>
                <w:iCs/>
                <w:szCs w:val="24"/>
              </w:rPr>
            </w:pPr>
            <w:r w:rsidRPr="007F3488">
              <w:rPr>
                <w:b w:val="0"/>
                <w:iCs/>
                <w:szCs w:val="24"/>
              </w:rPr>
              <w:t>Seigneur, nous te disons merci pour tout ce que Tu nous donnes ! Aide-nous à recevoir et à partager ! Aide-nous à recevoir et à partager ! Aide-nous à recevoir et à partager ! Aide-nous à recevoir et à partager !</w:t>
            </w:r>
          </w:p>
          <w:p w14:paraId="5EBD3695" w14:textId="77777777" w:rsidR="007F3488" w:rsidRDefault="007F3488" w:rsidP="007F3488">
            <w:pPr>
              <w:pStyle w:val="Corpsdetexte2"/>
              <w:rPr>
                <w:b w:val="0"/>
                <w:i/>
                <w:color w:val="365F91" w:themeColor="accent1" w:themeShade="BF"/>
                <w:szCs w:val="24"/>
              </w:rPr>
            </w:pPr>
          </w:p>
          <w:p w14:paraId="18688653" w14:textId="77777777" w:rsidR="001B1357" w:rsidRPr="00ED6684" w:rsidRDefault="00E93DB1" w:rsidP="001B1357">
            <w:pPr>
              <w:rPr>
                <w:sz w:val="24"/>
                <w:szCs w:val="24"/>
              </w:rPr>
            </w:pPr>
            <w:r w:rsidRPr="00E93DB1">
              <w:rPr>
                <w:b/>
                <w:sz w:val="24"/>
                <w:szCs w:val="24"/>
              </w:rPr>
              <w:t>Gestuelle </w:t>
            </w:r>
            <w:r>
              <w:rPr>
                <w:i/>
                <w:color w:val="17365D" w:themeColor="text2" w:themeShade="BF"/>
              </w:rPr>
              <w:t xml:space="preserve">: </w:t>
            </w:r>
            <w:r w:rsidR="001B1357" w:rsidRPr="00E93DB1">
              <w:rPr>
                <w:i/>
                <w:color w:val="17365D" w:themeColor="text2" w:themeShade="BF"/>
                <w:sz w:val="24"/>
                <w:szCs w:val="24"/>
              </w:rPr>
              <w:t>Nous sommes tous aimés de Dieu</w:t>
            </w:r>
            <w:r w:rsidR="001B1357">
              <w:t xml:space="preserve">  </w:t>
            </w:r>
          </w:p>
          <w:p w14:paraId="7D49E13A" w14:textId="4DF80233" w:rsidR="00842731" w:rsidRDefault="001B1357" w:rsidP="001B1357">
            <w:pPr>
              <w:rPr>
                <w:sz w:val="24"/>
                <w:szCs w:val="24"/>
              </w:rPr>
            </w:pPr>
            <w:r w:rsidRPr="00ED6684">
              <w:rPr>
                <w:sz w:val="24"/>
                <w:szCs w:val="24"/>
              </w:rPr>
              <w:tab/>
            </w:r>
          </w:p>
        </w:tc>
        <w:tc>
          <w:tcPr>
            <w:tcW w:w="1567" w:type="dxa"/>
          </w:tcPr>
          <w:p w14:paraId="16526330" w14:textId="77777777" w:rsidR="00842731" w:rsidRDefault="00842731" w:rsidP="00ED6684">
            <w:pPr>
              <w:rPr>
                <w:sz w:val="24"/>
                <w:szCs w:val="24"/>
              </w:rPr>
            </w:pPr>
          </w:p>
          <w:p w14:paraId="71B3D850" w14:textId="77777777" w:rsidR="00842731" w:rsidRDefault="00842731" w:rsidP="00ED6684">
            <w:pPr>
              <w:rPr>
                <w:sz w:val="24"/>
                <w:szCs w:val="24"/>
              </w:rPr>
            </w:pPr>
          </w:p>
          <w:p w14:paraId="1B7E77E4" w14:textId="77777777" w:rsidR="00842731" w:rsidRDefault="00842731" w:rsidP="00842731">
            <w:pPr>
              <w:rPr>
                <w:sz w:val="24"/>
                <w:szCs w:val="24"/>
              </w:rPr>
            </w:pPr>
            <w:r w:rsidRPr="00ED6684">
              <w:rPr>
                <w:sz w:val="24"/>
                <w:szCs w:val="24"/>
              </w:rPr>
              <w:t xml:space="preserve"> </w:t>
            </w:r>
          </w:p>
          <w:p w14:paraId="5DCA1EFF" w14:textId="1161745B" w:rsidR="00ED6684" w:rsidRDefault="00CE07B2" w:rsidP="00842731">
            <w:pPr>
              <w:rPr>
                <w:sz w:val="24"/>
                <w:szCs w:val="24"/>
              </w:rPr>
            </w:pPr>
            <w:r>
              <w:rPr>
                <w:sz w:val="24"/>
                <w:szCs w:val="24"/>
              </w:rPr>
              <w:t>A</w:t>
            </w:r>
            <w:r w:rsidR="004D32BD">
              <w:rPr>
                <w:sz w:val="24"/>
                <w:szCs w:val="24"/>
              </w:rPr>
              <w:t>nimateur</w:t>
            </w:r>
          </w:p>
          <w:p w14:paraId="2E140D2E" w14:textId="77777777" w:rsidR="00842731" w:rsidRDefault="00842731" w:rsidP="00842731">
            <w:pPr>
              <w:rPr>
                <w:sz w:val="24"/>
                <w:szCs w:val="24"/>
              </w:rPr>
            </w:pPr>
          </w:p>
          <w:p w14:paraId="524A70CE" w14:textId="77777777" w:rsidR="00842731" w:rsidRDefault="00842731" w:rsidP="00842731">
            <w:pPr>
              <w:rPr>
                <w:sz w:val="24"/>
                <w:szCs w:val="24"/>
              </w:rPr>
            </w:pPr>
          </w:p>
          <w:p w14:paraId="725F9383" w14:textId="77777777" w:rsidR="00CE07B2" w:rsidRDefault="00CE07B2" w:rsidP="00842731">
            <w:pPr>
              <w:rPr>
                <w:sz w:val="24"/>
                <w:szCs w:val="24"/>
              </w:rPr>
            </w:pPr>
          </w:p>
          <w:p w14:paraId="54344A7D" w14:textId="77777777" w:rsidR="00CE07B2" w:rsidRDefault="00CE07B2" w:rsidP="00842731">
            <w:pPr>
              <w:rPr>
                <w:sz w:val="24"/>
                <w:szCs w:val="24"/>
              </w:rPr>
            </w:pPr>
          </w:p>
          <w:p w14:paraId="0CD6798A" w14:textId="2908DDDE" w:rsidR="00842731" w:rsidRDefault="00CE07B2" w:rsidP="00842731">
            <w:pPr>
              <w:rPr>
                <w:sz w:val="24"/>
                <w:szCs w:val="24"/>
              </w:rPr>
            </w:pPr>
            <w:r>
              <w:rPr>
                <w:sz w:val="24"/>
                <w:szCs w:val="24"/>
              </w:rPr>
              <w:t xml:space="preserve">Célébrant </w:t>
            </w:r>
          </w:p>
          <w:p w14:paraId="1B01496C" w14:textId="77777777" w:rsidR="00842731" w:rsidRDefault="00842731" w:rsidP="00842731">
            <w:pPr>
              <w:rPr>
                <w:sz w:val="24"/>
                <w:szCs w:val="24"/>
              </w:rPr>
            </w:pPr>
          </w:p>
          <w:p w14:paraId="1B6A871C" w14:textId="77777777" w:rsidR="00842731" w:rsidRDefault="00842731" w:rsidP="00842731">
            <w:pPr>
              <w:rPr>
                <w:sz w:val="24"/>
                <w:szCs w:val="24"/>
              </w:rPr>
            </w:pPr>
          </w:p>
          <w:p w14:paraId="60CDEC9A" w14:textId="77777777" w:rsidR="00842731" w:rsidRDefault="00842731" w:rsidP="00842731">
            <w:pPr>
              <w:rPr>
                <w:sz w:val="24"/>
                <w:szCs w:val="24"/>
              </w:rPr>
            </w:pPr>
          </w:p>
          <w:p w14:paraId="74C4050E" w14:textId="77777777" w:rsidR="00CE07B2" w:rsidRDefault="00CE07B2" w:rsidP="00842731">
            <w:pPr>
              <w:rPr>
                <w:sz w:val="24"/>
                <w:szCs w:val="24"/>
              </w:rPr>
            </w:pPr>
          </w:p>
          <w:p w14:paraId="4ADDAD7E" w14:textId="77777777" w:rsidR="00CE07B2" w:rsidRDefault="00CE07B2" w:rsidP="00842731">
            <w:pPr>
              <w:rPr>
                <w:sz w:val="24"/>
                <w:szCs w:val="24"/>
              </w:rPr>
            </w:pPr>
          </w:p>
          <w:p w14:paraId="30A02C49" w14:textId="77777777" w:rsidR="00CE07B2" w:rsidRDefault="00CE07B2" w:rsidP="00842731">
            <w:pPr>
              <w:rPr>
                <w:sz w:val="24"/>
                <w:szCs w:val="24"/>
              </w:rPr>
            </w:pPr>
          </w:p>
          <w:p w14:paraId="6930B71D" w14:textId="77777777" w:rsidR="00842731" w:rsidRDefault="00842731" w:rsidP="00842731">
            <w:pPr>
              <w:rPr>
                <w:sz w:val="24"/>
                <w:szCs w:val="24"/>
              </w:rPr>
            </w:pPr>
          </w:p>
          <w:p w14:paraId="0CEDB3E5" w14:textId="77777777" w:rsidR="00842731" w:rsidRDefault="00842731" w:rsidP="00842731">
            <w:pPr>
              <w:rPr>
                <w:sz w:val="24"/>
                <w:szCs w:val="24"/>
              </w:rPr>
            </w:pPr>
          </w:p>
          <w:p w14:paraId="161B224C" w14:textId="77777777" w:rsidR="00842731" w:rsidRDefault="00842731" w:rsidP="00842731">
            <w:pPr>
              <w:rPr>
                <w:sz w:val="24"/>
                <w:szCs w:val="24"/>
              </w:rPr>
            </w:pPr>
          </w:p>
          <w:p w14:paraId="29FF89BD" w14:textId="10F58E75" w:rsidR="00842731" w:rsidRPr="00ED6684" w:rsidRDefault="00842731" w:rsidP="00842731">
            <w:pPr>
              <w:rPr>
                <w:sz w:val="24"/>
                <w:szCs w:val="24"/>
              </w:rPr>
            </w:pPr>
            <w:r w:rsidRPr="00ED6684">
              <w:rPr>
                <w:sz w:val="24"/>
                <w:szCs w:val="24"/>
              </w:rPr>
              <w:t>L’animateur dit les phrases ci-</w:t>
            </w:r>
            <w:r>
              <w:rPr>
                <w:sz w:val="24"/>
                <w:szCs w:val="24"/>
              </w:rPr>
              <w:t>contre,</w:t>
            </w:r>
            <w:r w:rsidRPr="00ED6684">
              <w:rPr>
                <w:sz w:val="24"/>
                <w:szCs w:val="24"/>
              </w:rPr>
              <w:t xml:space="preserve"> </w:t>
            </w:r>
            <w:r w:rsidR="00BA7C1F">
              <w:rPr>
                <w:sz w:val="24"/>
                <w:szCs w:val="24"/>
              </w:rPr>
              <w:t xml:space="preserve">les </w:t>
            </w:r>
            <w:r w:rsidRPr="00ED6684">
              <w:rPr>
                <w:sz w:val="24"/>
                <w:szCs w:val="24"/>
              </w:rPr>
              <w:t>enfants les miment</w:t>
            </w:r>
            <w:r w:rsidR="004054D3">
              <w:rPr>
                <w:sz w:val="24"/>
                <w:szCs w:val="24"/>
              </w:rPr>
              <w:t xml:space="preserve"> par des gestes simples et évocateurs</w:t>
            </w:r>
            <w:r w:rsidRPr="00ED6684">
              <w:rPr>
                <w:sz w:val="24"/>
                <w:szCs w:val="24"/>
              </w:rPr>
              <w:t xml:space="preserve">. </w:t>
            </w:r>
          </w:p>
          <w:p w14:paraId="4B53E01E" w14:textId="77777777" w:rsidR="00842731" w:rsidRDefault="00842731" w:rsidP="00842731">
            <w:pPr>
              <w:rPr>
                <w:sz w:val="24"/>
                <w:szCs w:val="24"/>
              </w:rPr>
            </w:pPr>
          </w:p>
          <w:p w14:paraId="6BC9AB2C" w14:textId="77777777" w:rsidR="0072434C" w:rsidRDefault="0072434C" w:rsidP="00842731">
            <w:pPr>
              <w:rPr>
                <w:sz w:val="24"/>
                <w:szCs w:val="24"/>
              </w:rPr>
            </w:pPr>
          </w:p>
          <w:p w14:paraId="32B8B3BE" w14:textId="77777777" w:rsidR="0072434C" w:rsidRDefault="0072434C" w:rsidP="00842731">
            <w:pPr>
              <w:rPr>
                <w:sz w:val="24"/>
                <w:szCs w:val="24"/>
              </w:rPr>
            </w:pPr>
          </w:p>
          <w:p w14:paraId="3606501A" w14:textId="5DAE6897" w:rsidR="00BA7C1F" w:rsidRDefault="00CE07B2" w:rsidP="00842731">
            <w:pPr>
              <w:rPr>
                <w:sz w:val="24"/>
                <w:szCs w:val="24"/>
              </w:rPr>
            </w:pPr>
            <w:r>
              <w:rPr>
                <w:sz w:val="24"/>
                <w:szCs w:val="24"/>
              </w:rPr>
              <w:t xml:space="preserve">Célébrant </w:t>
            </w:r>
          </w:p>
          <w:p w14:paraId="238DFBF6" w14:textId="77777777" w:rsidR="00CE07B2" w:rsidRDefault="00CE07B2" w:rsidP="00842731">
            <w:pPr>
              <w:rPr>
                <w:sz w:val="24"/>
                <w:szCs w:val="24"/>
              </w:rPr>
            </w:pPr>
          </w:p>
          <w:p w14:paraId="5951D366" w14:textId="77777777" w:rsidR="00CE07B2" w:rsidRDefault="00CE07B2" w:rsidP="00842731">
            <w:pPr>
              <w:rPr>
                <w:sz w:val="24"/>
                <w:szCs w:val="24"/>
              </w:rPr>
            </w:pPr>
          </w:p>
          <w:p w14:paraId="19A41A6B" w14:textId="77777777" w:rsidR="00CE07B2" w:rsidRDefault="00CE07B2" w:rsidP="00842731">
            <w:pPr>
              <w:rPr>
                <w:sz w:val="24"/>
                <w:szCs w:val="24"/>
              </w:rPr>
            </w:pPr>
          </w:p>
          <w:p w14:paraId="17B6AAB9" w14:textId="77777777" w:rsidR="00CE07B2" w:rsidRDefault="00CE07B2" w:rsidP="00842731">
            <w:pPr>
              <w:rPr>
                <w:sz w:val="24"/>
                <w:szCs w:val="24"/>
              </w:rPr>
            </w:pPr>
          </w:p>
          <w:p w14:paraId="2B3BCA1E" w14:textId="763A0A14" w:rsidR="0072434C" w:rsidRDefault="0072434C" w:rsidP="00842731">
            <w:pPr>
              <w:rPr>
                <w:sz w:val="24"/>
                <w:szCs w:val="24"/>
              </w:rPr>
            </w:pPr>
            <w:r w:rsidRPr="00ED6684">
              <w:rPr>
                <w:sz w:val="24"/>
                <w:szCs w:val="24"/>
              </w:rPr>
              <w:t xml:space="preserve">Animateur </w:t>
            </w:r>
            <w:r w:rsidR="00BA7C1F">
              <w:rPr>
                <w:sz w:val="24"/>
                <w:szCs w:val="24"/>
              </w:rPr>
              <w:t xml:space="preserve"> </w:t>
            </w:r>
          </w:p>
          <w:p w14:paraId="2FC59E1E" w14:textId="77777777" w:rsidR="00451B92" w:rsidRDefault="00451B92" w:rsidP="00842731">
            <w:pPr>
              <w:rPr>
                <w:sz w:val="24"/>
                <w:szCs w:val="24"/>
              </w:rPr>
            </w:pPr>
          </w:p>
          <w:p w14:paraId="4B4FA7BC" w14:textId="77777777" w:rsidR="00451B92" w:rsidRDefault="00451B92" w:rsidP="00842731">
            <w:pPr>
              <w:rPr>
                <w:sz w:val="24"/>
                <w:szCs w:val="24"/>
              </w:rPr>
            </w:pPr>
          </w:p>
          <w:p w14:paraId="49E2B209" w14:textId="77777777" w:rsidR="00451B92" w:rsidRDefault="00451B92" w:rsidP="00842731">
            <w:pPr>
              <w:rPr>
                <w:sz w:val="24"/>
                <w:szCs w:val="24"/>
              </w:rPr>
            </w:pPr>
          </w:p>
          <w:p w14:paraId="18D4DBD6" w14:textId="77777777" w:rsidR="00A72B41" w:rsidRDefault="00A72B41" w:rsidP="00842731">
            <w:pPr>
              <w:rPr>
                <w:sz w:val="24"/>
                <w:szCs w:val="24"/>
              </w:rPr>
            </w:pPr>
          </w:p>
          <w:p w14:paraId="2D6ACBB8" w14:textId="77777777" w:rsidR="00BA7C1F" w:rsidRDefault="00BA7C1F" w:rsidP="00842731">
            <w:pPr>
              <w:rPr>
                <w:sz w:val="24"/>
                <w:szCs w:val="24"/>
              </w:rPr>
            </w:pPr>
          </w:p>
          <w:p w14:paraId="430AC6AB" w14:textId="77777777" w:rsidR="00310602" w:rsidRDefault="00BA7C1F" w:rsidP="00310602">
            <w:pPr>
              <w:rPr>
                <w:sz w:val="24"/>
                <w:szCs w:val="24"/>
              </w:rPr>
            </w:pPr>
            <w:r>
              <w:rPr>
                <w:sz w:val="24"/>
                <w:szCs w:val="24"/>
              </w:rPr>
              <w:t xml:space="preserve">Célébrant </w:t>
            </w:r>
          </w:p>
          <w:p w14:paraId="0F745D2C" w14:textId="77777777" w:rsidR="00451B92" w:rsidRDefault="00451B92" w:rsidP="00842731">
            <w:pPr>
              <w:rPr>
                <w:sz w:val="24"/>
                <w:szCs w:val="24"/>
              </w:rPr>
            </w:pPr>
          </w:p>
          <w:p w14:paraId="7E272CA9" w14:textId="77777777" w:rsidR="00451B92" w:rsidRDefault="00451B92" w:rsidP="00842731">
            <w:pPr>
              <w:rPr>
                <w:sz w:val="24"/>
                <w:szCs w:val="24"/>
              </w:rPr>
            </w:pPr>
          </w:p>
          <w:p w14:paraId="3FE93AC4" w14:textId="77777777" w:rsidR="00451B92" w:rsidRDefault="00451B92" w:rsidP="00842731">
            <w:pPr>
              <w:rPr>
                <w:sz w:val="24"/>
                <w:szCs w:val="24"/>
              </w:rPr>
            </w:pPr>
          </w:p>
          <w:p w14:paraId="71805647" w14:textId="77777777" w:rsidR="00451B92" w:rsidRDefault="00451B92" w:rsidP="00842731">
            <w:pPr>
              <w:rPr>
                <w:sz w:val="24"/>
                <w:szCs w:val="24"/>
              </w:rPr>
            </w:pPr>
          </w:p>
          <w:p w14:paraId="637AE344" w14:textId="77777777" w:rsidR="00451B92" w:rsidRDefault="00451B92" w:rsidP="00842731">
            <w:pPr>
              <w:rPr>
                <w:sz w:val="24"/>
                <w:szCs w:val="24"/>
              </w:rPr>
            </w:pPr>
          </w:p>
          <w:p w14:paraId="7C6DA31B" w14:textId="77777777" w:rsidR="00451B92" w:rsidRDefault="00451B92" w:rsidP="00842731">
            <w:pPr>
              <w:rPr>
                <w:sz w:val="24"/>
                <w:szCs w:val="24"/>
              </w:rPr>
            </w:pPr>
          </w:p>
          <w:p w14:paraId="1517493C" w14:textId="77777777" w:rsidR="00451B92" w:rsidRDefault="00451B92" w:rsidP="00842731">
            <w:pPr>
              <w:rPr>
                <w:sz w:val="24"/>
                <w:szCs w:val="24"/>
              </w:rPr>
            </w:pPr>
          </w:p>
          <w:p w14:paraId="3961312E" w14:textId="77777777" w:rsidR="00451B92" w:rsidRDefault="00451B92" w:rsidP="00842731">
            <w:pPr>
              <w:rPr>
                <w:sz w:val="24"/>
                <w:szCs w:val="24"/>
              </w:rPr>
            </w:pPr>
          </w:p>
          <w:p w14:paraId="60A875E5" w14:textId="77777777" w:rsidR="00451B92" w:rsidRDefault="00451B92" w:rsidP="00842731">
            <w:pPr>
              <w:rPr>
                <w:sz w:val="24"/>
                <w:szCs w:val="24"/>
              </w:rPr>
            </w:pPr>
          </w:p>
          <w:p w14:paraId="39BFB745" w14:textId="77777777" w:rsidR="00451B92" w:rsidRDefault="00451B92" w:rsidP="00842731">
            <w:pPr>
              <w:rPr>
                <w:sz w:val="24"/>
                <w:szCs w:val="24"/>
              </w:rPr>
            </w:pPr>
          </w:p>
          <w:p w14:paraId="0AE6AD2F" w14:textId="77777777" w:rsidR="00451B92" w:rsidRDefault="00451B92" w:rsidP="00842731">
            <w:pPr>
              <w:rPr>
                <w:sz w:val="24"/>
                <w:szCs w:val="24"/>
              </w:rPr>
            </w:pPr>
          </w:p>
          <w:p w14:paraId="4E8E92C1" w14:textId="77777777" w:rsidR="00451B92" w:rsidRDefault="00451B92" w:rsidP="00842731">
            <w:pPr>
              <w:rPr>
                <w:sz w:val="24"/>
                <w:szCs w:val="24"/>
              </w:rPr>
            </w:pPr>
          </w:p>
          <w:p w14:paraId="4EA0D62C" w14:textId="77777777" w:rsidR="00451B92" w:rsidRDefault="00451B92" w:rsidP="00842731">
            <w:pPr>
              <w:rPr>
                <w:sz w:val="24"/>
                <w:szCs w:val="24"/>
              </w:rPr>
            </w:pPr>
          </w:p>
          <w:p w14:paraId="0B452A95" w14:textId="77777777" w:rsidR="00451B92" w:rsidRDefault="00451B92" w:rsidP="00842731">
            <w:pPr>
              <w:rPr>
                <w:sz w:val="24"/>
                <w:szCs w:val="24"/>
              </w:rPr>
            </w:pPr>
          </w:p>
          <w:p w14:paraId="777F4C60" w14:textId="77777777" w:rsidR="00451B92" w:rsidRDefault="00451B92" w:rsidP="00842731">
            <w:pPr>
              <w:rPr>
                <w:sz w:val="24"/>
                <w:szCs w:val="24"/>
              </w:rPr>
            </w:pPr>
          </w:p>
          <w:p w14:paraId="69A1EC31" w14:textId="77777777" w:rsidR="00451B92" w:rsidRDefault="00451B92" w:rsidP="00842731">
            <w:pPr>
              <w:rPr>
                <w:sz w:val="24"/>
                <w:szCs w:val="24"/>
              </w:rPr>
            </w:pPr>
          </w:p>
          <w:p w14:paraId="03EF149B" w14:textId="77777777" w:rsidR="00451B92" w:rsidRDefault="00451B92" w:rsidP="00842731">
            <w:pPr>
              <w:rPr>
                <w:sz w:val="24"/>
                <w:szCs w:val="24"/>
              </w:rPr>
            </w:pPr>
          </w:p>
          <w:p w14:paraId="05F63B01" w14:textId="77777777" w:rsidR="00451B92" w:rsidRDefault="00451B92" w:rsidP="00842731">
            <w:pPr>
              <w:rPr>
                <w:sz w:val="24"/>
                <w:szCs w:val="24"/>
              </w:rPr>
            </w:pPr>
          </w:p>
          <w:p w14:paraId="52424DC9" w14:textId="77777777" w:rsidR="00451B92" w:rsidRDefault="00451B92" w:rsidP="00842731">
            <w:pPr>
              <w:rPr>
                <w:sz w:val="24"/>
                <w:szCs w:val="24"/>
              </w:rPr>
            </w:pPr>
          </w:p>
          <w:p w14:paraId="54AEE93E" w14:textId="77777777" w:rsidR="00451B92" w:rsidRDefault="00451B92" w:rsidP="00842731">
            <w:pPr>
              <w:rPr>
                <w:sz w:val="24"/>
                <w:szCs w:val="24"/>
              </w:rPr>
            </w:pPr>
          </w:p>
          <w:p w14:paraId="5536C577" w14:textId="77777777" w:rsidR="00451B92" w:rsidRDefault="00451B92" w:rsidP="00842731">
            <w:pPr>
              <w:rPr>
                <w:sz w:val="24"/>
                <w:szCs w:val="24"/>
              </w:rPr>
            </w:pPr>
          </w:p>
          <w:p w14:paraId="31424D2F" w14:textId="77777777" w:rsidR="00BD29D4" w:rsidRDefault="00BD29D4" w:rsidP="00842731">
            <w:pPr>
              <w:rPr>
                <w:sz w:val="24"/>
                <w:szCs w:val="24"/>
              </w:rPr>
            </w:pPr>
          </w:p>
          <w:p w14:paraId="5797CD94" w14:textId="77777777" w:rsidR="00BD29D4" w:rsidRDefault="00BD29D4" w:rsidP="00842731">
            <w:pPr>
              <w:rPr>
                <w:sz w:val="24"/>
                <w:szCs w:val="24"/>
              </w:rPr>
            </w:pPr>
          </w:p>
          <w:p w14:paraId="75B687DF" w14:textId="77777777" w:rsidR="00BD29D4" w:rsidRDefault="00BD29D4" w:rsidP="00842731">
            <w:pPr>
              <w:rPr>
                <w:sz w:val="24"/>
                <w:szCs w:val="24"/>
              </w:rPr>
            </w:pPr>
          </w:p>
          <w:p w14:paraId="76875F6F" w14:textId="77777777" w:rsidR="00BD29D4" w:rsidRDefault="00BD29D4" w:rsidP="00842731">
            <w:pPr>
              <w:rPr>
                <w:sz w:val="24"/>
                <w:szCs w:val="24"/>
              </w:rPr>
            </w:pPr>
          </w:p>
          <w:p w14:paraId="4265150B" w14:textId="77777777" w:rsidR="00BD29D4" w:rsidRDefault="00BD29D4" w:rsidP="00842731">
            <w:pPr>
              <w:rPr>
                <w:sz w:val="24"/>
                <w:szCs w:val="24"/>
              </w:rPr>
            </w:pPr>
          </w:p>
          <w:p w14:paraId="3AE51A3E" w14:textId="77777777" w:rsidR="00BD29D4" w:rsidRDefault="00BD29D4" w:rsidP="00842731">
            <w:pPr>
              <w:rPr>
                <w:sz w:val="24"/>
                <w:szCs w:val="24"/>
              </w:rPr>
            </w:pPr>
          </w:p>
          <w:p w14:paraId="74747DF0" w14:textId="77777777" w:rsidR="00451B92" w:rsidRDefault="006B3013" w:rsidP="00842731">
            <w:pPr>
              <w:rPr>
                <w:sz w:val="24"/>
                <w:szCs w:val="24"/>
              </w:rPr>
            </w:pPr>
            <w:r>
              <w:rPr>
                <w:sz w:val="24"/>
                <w:szCs w:val="24"/>
              </w:rPr>
              <w:t>Célébrant</w:t>
            </w:r>
          </w:p>
          <w:p w14:paraId="341045F0" w14:textId="77777777" w:rsidR="00310602" w:rsidRDefault="00310602" w:rsidP="00842731">
            <w:pPr>
              <w:rPr>
                <w:sz w:val="24"/>
                <w:szCs w:val="24"/>
              </w:rPr>
            </w:pPr>
          </w:p>
          <w:p w14:paraId="6F57CDCB" w14:textId="77777777" w:rsidR="00310602" w:rsidRDefault="00310602" w:rsidP="00842731">
            <w:pPr>
              <w:rPr>
                <w:sz w:val="24"/>
                <w:szCs w:val="24"/>
              </w:rPr>
            </w:pPr>
          </w:p>
          <w:p w14:paraId="167EDB23" w14:textId="77777777" w:rsidR="00310602" w:rsidRDefault="00310602" w:rsidP="00842731">
            <w:pPr>
              <w:rPr>
                <w:sz w:val="24"/>
                <w:szCs w:val="24"/>
              </w:rPr>
            </w:pPr>
          </w:p>
          <w:p w14:paraId="1BA980E5" w14:textId="77777777" w:rsidR="00310602" w:rsidRDefault="00310602" w:rsidP="00842731">
            <w:pPr>
              <w:rPr>
                <w:sz w:val="24"/>
                <w:szCs w:val="24"/>
              </w:rPr>
            </w:pPr>
          </w:p>
          <w:p w14:paraId="50C286FD" w14:textId="77777777" w:rsidR="00310602" w:rsidRDefault="00310602" w:rsidP="00842731">
            <w:pPr>
              <w:rPr>
                <w:sz w:val="24"/>
                <w:szCs w:val="24"/>
              </w:rPr>
            </w:pPr>
          </w:p>
          <w:p w14:paraId="51C181C8" w14:textId="77777777" w:rsidR="00310602" w:rsidRDefault="00310602" w:rsidP="00842731">
            <w:pPr>
              <w:rPr>
                <w:sz w:val="24"/>
                <w:szCs w:val="24"/>
              </w:rPr>
            </w:pPr>
          </w:p>
          <w:p w14:paraId="079CC8C0" w14:textId="77777777" w:rsidR="00310602" w:rsidRDefault="00310602" w:rsidP="00842731">
            <w:pPr>
              <w:rPr>
                <w:sz w:val="24"/>
                <w:szCs w:val="24"/>
              </w:rPr>
            </w:pPr>
          </w:p>
          <w:p w14:paraId="24CE213A" w14:textId="77777777" w:rsidR="00310602" w:rsidRDefault="00310602" w:rsidP="00842731">
            <w:pPr>
              <w:rPr>
                <w:sz w:val="24"/>
                <w:szCs w:val="24"/>
              </w:rPr>
            </w:pPr>
          </w:p>
          <w:p w14:paraId="12DD7FBF" w14:textId="77777777" w:rsidR="00310602" w:rsidRDefault="00310602" w:rsidP="00842731">
            <w:pPr>
              <w:rPr>
                <w:sz w:val="24"/>
                <w:szCs w:val="24"/>
              </w:rPr>
            </w:pPr>
          </w:p>
          <w:p w14:paraId="567A7569" w14:textId="77777777" w:rsidR="00310602" w:rsidRDefault="00310602" w:rsidP="00842731">
            <w:pPr>
              <w:rPr>
                <w:sz w:val="24"/>
                <w:szCs w:val="24"/>
              </w:rPr>
            </w:pPr>
          </w:p>
          <w:p w14:paraId="32F731BC" w14:textId="77777777" w:rsidR="00310602" w:rsidRDefault="00310602" w:rsidP="00842731">
            <w:pPr>
              <w:rPr>
                <w:sz w:val="24"/>
                <w:szCs w:val="24"/>
              </w:rPr>
            </w:pPr>
          </w:p>
          <w:p w14:paraId="503BC50C" w14:textId="77777777" w:rsidR="00310602" w:rsidRDefault="00310602" w:rsidP="00842731">
            <w:pPr>
              <w:rPr>
                <w:sz w:val="24"/>
                <w:szCs w:val="24"/>
              </w:rPr>
            </w:pPr>
          </w:p>
          <w:p w14:paraId="20034FB4" w14:textId="77777777" w:rsidR="00310602" w:rsidRDefault="00310602" w:rsidP="00842731">
            <w:pPr>
              <w:rPr>
                <w:sz w:val="24"/>
                <w:szCs w:val="24"/>
              </w:rPr>
            </w:pPr>
          </w:p>
          <w:p w14:paraId="3A1566E9" w14:textId="77777777" w:rsidR="00310602" w:rsidRDefault="00310602" w:rsidP="00842731">
            <w:pPr>
              <w:rPr>
                <w:sz w:val="24"/>
                <w:szCs w:val="24"/>
              </w:rPr>
            </w:pPr>
          </w:p>
          <w:p w14:paraId="6219CD29" w14:textId="77777777" w:rsidR="00310602" w:rsidRDefault="00310602" w:rsidP="00842731">
            <w:pPr>
              <w:rPr>
                <w:sz w:val="24"/>
                <w:szCs w:val="24"/>
              </w:rPr>
            </w:pPr>
          </w:p>
          <w:p w14:paraId="12E099E7" w14:textId="77777777" w:rsidR="00310602" w:rsidRDefault="00310602" w:rsidP="00842731">
            <w:pPr>
              <w:rPr>
                <w:sz w:val="24"/>
                <w:szCs w:val="24"/>
              </w:rPr>
            </w:pPr>
          </w:p>
          <w:p w14:paraId="4D7CFDFF" w14:textId="77777777" w:rsidR="00310602" w:rsidRDefault="00310602" w:rsidP="00842731">
            <w:pPr>
              <w:rPr>
                <w:sz w:val="24"/>
                <w:szCs w:val="24"/>
              </w:rPr>
            </w:pPr>
          </w:p>
          <w:p w14:paraId="4F28F9A0" w14:textId="77777777" w:rsidR="00310602" w:rsidRDefault="00310602" w:rsidP="00842731">
            <w:pPr>
              <w:rPr>
                <w:sz w:val="24"/>
                <w:szCs w:val="24"/>
              </w:rPr>
            </w:pPr>
          </w:p>
          <w:p w14:paraId="71FD4EBB" w14:textId="77777777" w:rsidR="00234B70" w:rsidRDefault="00234B70" w:rsidP="00842731">
            <w:pPr>
              <w:rPr>
                <w:sz w:val="24"/>
                <w:szCs w:val="24"/>
              </w:rPr>
            </w:pPr>
          </w:p>
          <w:p w14:paraId="1DC25372" w14:textId="77777777" w:rsidR="00234B70" w:rsidRDefault="00234B70" w:rsidP="00842731">
            <w:pPr>
              <w:rPr>
                <w:sz w:val="24"/>
                <w:szCs w:val="24"/>
              </w:rPr>
            </w:pPr>
          </w:p>
          <w:p w14:paraId="43080B77" w14:textId="77777777" w:rsidR="00234B70" w:rsidRDefault="00234B70" w:rsidP="00842731">
            <w:pPr>
              <w:rPr>
                <w:sz w:val="24"/>
                <w:szCs w:val="24"/>
              </w:rPr>
            </w:pPr>
          </w:p>
          <w:p w14:paraId="322BFC77" w14:textId="77777777" w:rsidR="00310602" w:rsidRDefault="00234B70" w:rsidP="00842731">
            <w:pPr>
              <w:rPr>
                <w:sz w:val="24"/>
                <w:szCs w:val="24"/>
              </w:rPr>
            </w:pPr>
            <w:r>
              <w:rPr>
                <w:sz w:val="24"/>
                <w:szCs w:val="24"/>
              </w:rPr>
              <w:lastRenderedPageBreak/>
              <w:t>Célébrant</w:t>
            </w:r>
          </w:p>
          <w:p w14:paraId="62FDC7A5" w14:textId="77777777" w:rsidR="007F3488" w:rsidRDefault="007F3488" w:rsidP="00842731">
            <w:pPr>
              <w:rPr>
                <w:sz w:val="24"/>
                <w:szCs w:val="24"/>
              </w:rPr>
            </w:pPr>
          </w:p>
          <w:p w14:paraId="1995F2EB" w14:textId="77777777" w:rsidR="007F3488" w:rsidRDefault="007F3488" w:rsidP="00842731">
            <w:pPr>
              <w:rPr>
                <w:sz w:val="24"/>
                <w:szCs w:val="24"/>
              </w:rPr>
            </w:pPr>
          </w:p>
          <w:p w14:paraId="717F9173" w14:textId="77777777" w:rsidR="007F3488" w:rsidRDefault="007F3488" w:rsidP="00842731">
            <w:pPr>
              <w:rPr>
                <w:sz w:val="24"/>
                <w:szCs w:val="24"/>
              </w:rPr>
            </w:pPr>
          </w:p>
          <w:p w14:paraId="6917DA1B" w14:textId="77777777" w:rsidR="007F3488" w:rsidRDefault="007F3488" w:rsidP="00842731">
            <w:pPr>
              <w:rPr>
                <w:sz w:val="24"/>
                <w:szCs w:val="24"/>
              </w:rPr>
            </w:pPr>
          </w:p>
          <w:p w14:paraId="3A2F133E" w14:textId="77777777" w:rsidR="007F3488" w:rsidRDefault="007F3488" w:rsidP="00842731">
            <w:pPr>
              <w:rPr>
                <w:sz w:val="24"/>
                <w:szCs w:val="24"/>
              </w:rPr>
            </w:pPr>
          </w:p>
          <w:p w14:paraId="2B9A4BAC" w14:textId="77777777" w:rsidR="007F3488" w:rsidRDefault="007F3488" w:rsidP="00842731">
            <w:pPr>
              <w:rPr>
                <w:sz w:val="24"/>
                <w:szCs w:val="24"/>
              </w:rPr>
            </w:pPr>
            <w:r>
              <w:rPr>
                <w:sz w:val="24"/>
                <w:szCs w:val="24"/>
              </w:rPr>
              <w:t>Animateur</w:t>
            </w:r>
          </w:p>
          <w:p w14:paraId="4B1DEA96" w14:textId="77777777" w:rsidR="004054D3" w:rsidRDefault="004054D3" w:rsidP="00842731">
            <w:pPr>
              <w:rPr>
                <w:sz w:val="24"/>
                <w:szCs w:val="24"/>
              </w:rPr>
            </w:pPr>
          </w:p>
          <w:p w14:paraId="5DB0F503" w14:textId="77777777" w:rsidR="004054D3" w:rsidRDefault="004054D3" w:rsidP="00842731">
            <w:pPr>
              <w:rPr>
                <w:sz w:val="24"/>
                <w:szCs w:val="24"/>
              </w:rPr>
            </w:pPr>
          </w:p>
          <w:p w14:paraId="6AA25829" w14:textId="77777777" w:rsidR="004054D3" w:rsidRDefault="004054D3" w:rsidP="00842731">
            <w:pPr>
              <w:rPr>
                <w:sz w:val="24"/>
                <w:szCs w:val="24"/>
              </w:rPr>
            </w:pPr>
          </w:p>
          <w:p w14:paraId="0484DEAC" w14:textId="77777777" w:rsidR="004054D3" w:rsidRDefault="004054D3" w:rsidP="00842731">
            <w:pPr>
              <w:rPr>
                <w:sz w:val="24"/>
                <w:szCs w:val="24"/>
              </w:rPr>
            </w:pPr>
          </w:p>
          <w:p w14:paraId="26AC9FE9" w14:textId="2BA7B0C6" w:rsidR="004054D3" w:rsidRDefault="004054D3" w:rsidP="00842731">
            <w:pPr>
              <w:rPr>
                <w:sz w:val="24"/>
                <w:szCs w:val="24"/>
              </w:rPr>
            </w:pPr>
            <w:r>
              <w:rPr>
                <w:sz w:val="24"/>
                <w:szCs w:val="24"/>
              </w:rPr>
              <w:t xml:space="preserve">Célébrant </w:t>
            </w:r>
          </w:p>
        </w:tc>
      </w:tr>
    </w:tbl>
    <w:p w14:paraId="7F5E55AB" w14:textId="77777777" w:rsidR="00ED6684" w:rsidRDefault="00ED6684" w:rsidP="00ED6684">
      <w:pPr>
        <w:rPr>
          <w:sz w:val="24"/>
          <w:szCs w:val="24"/>
        </w:rPr>
      </w:pPr>
    </w:p>
    <w:p w14:paraId="61097BA1" w14:textId="77777777" w:rsidR="00ED6684" w:rsidRPr="00ED6684" w:rsidRDefault="00ED6684" w:rsidP="00ED6684">
      <w:pPr>
        <w:rPr>
          <w:sz w:val="24"/>
          <w:szCs w:val="24"/>
        </w:rPr>
      </w:pPr>
    </w:p>
    <w:sectPr w:rsidR="00ED6684" w:rsidRPr="00ED6684" w:rsidSect="00BF38F3">
      <w:footerReference w:type="default" r:id="rId12"/>
      <w:pgSz w:w="11906" w:h="16838"/>
      <w:pgMar w:top="720" w:right="720" w:bottom="720" w:left="720" w:header="0"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BC4FE" w14:textId="77777777" w:rsidR="00B86482" w:rsidRDefault="00B86482" w:rsidP="00CB6FE4">
      <w:r>
        <w:separator/>
      </w:r>
    </w:p>
  </w:endnote>
  <w:endnote w:type="continuationSeparator" w:id="0">
    <w:p w14:paraId="2F01CCCA" w14:textId="77777777" w:rsidR="00B86482" w:rsidRDefault="00B86482" w:rsidP="00CB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43950188"/>
      <w:docPartObj>
        <w:docPartGallery w:val="Page Numbers (Bottom of Page)"/>
        <w:docPartUnique/>
      </w:docPartObj>
    </w:sdtPr>
    <w:sdtContent>
      <w:p w14:paraId="0057DD12" w14:textId="04E87F4B" w:rsidR="004D1697" w:rsidRPr="00BF38F3" w:rsidRDefault="00BF38F3" w:rsidP="004054D3">
        <w:pPr>
          <w:pStyle w:val="Pieddepage"/>
          <w:jc w:val="right"/>
          <w:rPr>
            <w:rFonts w:asciiTheme="minorHAnsi" w:hAnsiTheme="minorHAnsi" w:cstheme="minorHAnsi"/>
          </w:rPr>
        </w:pPr>
        <w:r w:rsidRPr="00BF38F3">
          <w:rPr>
            <w:rFonts w:asciiTheme="minorHAnsi" w:hAnsiTheme="minorHAnsi" w:cstheme="minorHAnsi"/>
          </w:rPr>
          <w:t xml:space="preserve">Catéchèse Par la Parole - Module Talents – Célébration – </w:t>
        </w:r>
        <w:r w:rsidR="00ED6684" w:rsidRPr="00BF38F3">
          <w:rPr>
            <w:rFonts w:asciiTheme="minorHAnsi" w:hAnsiTheme="minorHAnsi" w:cstheme="minorHAnsi"/>
          </w:rPr>
          <w:t>Petite</w:t>
        </w:r>
        <w:r w:rsidRPr="00BF38F3">
          <w:rPr>
            <w:rFonts w:asciiTheme="minorHAnsi" w:hAnsiTheme="minorHAnsi" w:cstheme="minorHAnsi"/>
          </w:rPr>
          <w:t xml:space="preserve"> et </w:t>
        </w:r>
        <w:r w:rsidR="00F41495">
          <w:rPr>
            <w:rFonts w:asciiTheme="minorHAnsi" w:hAnsiTheme="minorHAnsi" w:cstheme="minorHAnsi"/>
          </w:rPr>
          <w:t>T</w:t>
        </w:r>
        <w:r w:rsidRPr="00BF38F3">
          <w:rPr>
            <w:rFonts w:asciiTheme="minorHAnsi" w:hAnsiTheme="minorHAnsi" w:cstheme="minorHAnsi"/>
          </w:rPr>
          <w:t xml:space="preserve">oute </w:t>
        </w:r>
        <w:r w:rsidR="00F41495">
          <w:rPr>
            <w:rFonts w:asciiTheme="minorHAnsi" w:hAnsiTheme="minorHAnsi" w:cstheme="minorHAnsi"/>
          </w:rPr>
          <w:t>P</w:t>
        </w:r>
        <w:r w:rsidRPr="00BF38F3">
          <w:rPr>
            <w:rFonts w:asciiTheme="minorHAnsi" w:hAnsiTheme="minorHAnsi" w:cstheme="minorHAnsi"/>
          </w:rPr>
          <w:t>etite</w:t>
        </w:r>
        <w:r w:rsidR="00ED6684" w:rsidRPr="00BF38F3">
          <w:rPr>
            <w:rFonts w:asciiTheme="minorHAnsi" w:hAnsiTheme="minorHAnsi" w:cstheme="minorHAnsi"/>
          </w:rPr>
          <w:t xml:space="preserve"> Enfance                                           </w:t>
        </w:r>
        <w:r w:rsidR="00FA08F5" w:rsidRPr="00BF38F3">
          <w:rPr>
            <w:rFonts w:asciiTheme="minorHAnsi" w:hAnsiTheme="minorHAnsi" w:cstheme="minorHAnsi"/>
          </w:rPr>
          <w:fldChar w:fldCharType="begin"/>
        </w:r>
        <w:r w:rsidR="00781D37" w:rsidRPr="00BF38F3">
          <w:rPr>
            <w:rFonts w:asciiTheme="minorHAnsi" w:hAnsiTheme="minorHAnsi" w:cstheme="minorHAnsi"/>
          </w:rPr>
          <w:instrText xml:space="preserve"> PAGE   \* MERGEFORMAT </w:instrText>
        </w:r>
        <w:r w:rsidR="00FA08F5" w:rsidRPr="00BF38F3">
          <w:rPr>
            <w:rFonts w:asciiTheme="minorHAnsi" w:hAnsiTheme="minorHAnsi" w:cstheme="minorHAnsi"/>
          </w:rPr>
          <w:fldChar w:fldCharType="separate"/>
        </w:r>
        <w:r w:rsidR="00AD4FC7">
          <w:rPr>
            <w:rFonts w:asciiTheme="minorHAnsi" w:hAnsiTheme="minorHAnsi" w:cstheme="minorHAnsi"/>
            <w:noProof/>
          </w:rPr>
          <w:t>2</w:t>
        </w:r>
        <w:r w:rsidR="00FA08F5" w:rsidRPr="00BF38F3">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23A6" w14:textId="77777777" w:rsidR="00B86482" w:rsidRDefault="00B86482" w:rsidP="00CB6FE4">
      <w:r>
        <w:separator/>
      </w:r>
    </w:p>
  </w:footnote>
  <w:footnote w:type="continuationSeparator" w:id="0">
    <w:p w14:paraId="4476B5B2" w14:textId="77777777" w:rsidR="00B86482" w:rsidRDefault="00B86482" w:rsidP="00CB6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1869"/>
    <w:multiLevelType w:val="hybridMultilevel"/>
    <w:tmpl w:val="0D5854FE"/>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228864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2F2C74"/>
    <w:multiLevelType w:val="hybridMultilevel"/>
    <w:tmpl w:val="0E3A29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33322A5"/>
    <w:multiLevelType w:val="hybridMultilevel"/>
    <w:tmpl w:val="B2144640"/>
    <w:lvl w:ilvl="0" w:tplc="040C0001">
      <w:start w:val="1"/>
      <w:numFmt w:val="bullet"/>
      <w:lvlText w:val=""/>
      <w:lvlJc w:val="left"/>
      <w:pPr>
        <w:ind w:left="4896" w:hanging="360"/>
      </w:pPr>
      <w:rPr>
        <w:rFonts w:ascii="Symbol" w:hAnsi="Symbol" w:hint="default"/>
      </w:rPr>
    </w:lvl>
    <w:lvl w:ilvl="1" w:tplc="040C0003" w:tentative="1">
      <w:start w:val="1"/>
      <w:numFmt w:val="bullet"/>
      <w:lvlText w:val="o"/>
      <w:lvlJc w:val="left"/>
      <w:pPr>
        <w:ind w:left="5616" w:hanging="360"/>
      </w:pPr>
      <w:rPr>
        <w:rFonts w:ascii="Courier New" w:hAnsi="Courier New" w:cs="Courier New" w:hint="default"/>
      </w:rPr>
    </w:lvl>
    <w:lvl w:ilvl="2" w:tplc="040C0005" w:tentative="1">
      <w:start w:val="1"/>
      <w:numFmt w:val="bullet"/>
      <w:lvlText w:val=""/>
      <w:lvlJc w:val="left"/>
      <w:pPr>
        <w:ind w:left="6336" w:hanging="360"/>
      </w:pPr>
      <w:rPr>
        <w:rFonts w:ascii="Wingdings" w:hAnsi="Wingdings" w:hint="default"/>
      </w:rPr>
    </w:lvl>
    <w:lvl w:ilvl="3" w:tplc="040C0001" w:tentative="1">
      <w:start w:val="1"/>
      <w:numFmt w:val="bullet"/>
      <w:lvlText w:val=""/>
      <w:lvlJc w:val="left"/>
      <w:pPr>
        <w:ind w:left="7056" w:hanging="360"/>
      </w:pPr>
      <w:rPr>
        <w:rFonts w:ascii="Symbol" w:hAnsi="Symbol" w:hint="default"/>
      </w:rPr>
    </w:lvl>
    <w:lvl w:ilvl="4" w:tplc="040C0003" w:tentative="1">
      <w:start w:val="1"/>
      <w:numFmt w:val="bullet"/>
      <w:lvlText w:val="o"/>
      <w:lvlJc w:val="left"/>
      <w:pPr>
        <w:ind w:left="7776" w:hanging="360"/>
      </w:pPr>
      <w:rPr>
        <w:rFonts w:ascii="Courier New" w:hAnsi="Courier New" w:cs="Courier New" w:hint="default"/>
      </w:rPr>
    </w:lvl>
    <w:lvl w:ilvl="5" w:tplc="040C0005" w:tentative="1">
      <w:start w:val="1"/>
      <w:numFmt w:val="bullet"/>
      <w:lvlText w:val=""/>
      <w:lvlJc w:val="left"/>
      <w:pPr>
        <w:ind w:left="8496" w:hanging="360"/>
      </w:pPr>
      <w:rPr>
        <w:rFonts w:ascii="Wingdings" w:hAnsi="Wingdings" w:hint="default"/>
      </w:rPr>
    </w:lvl>
    <w:lvl w:ilvl="6" w:tplc="040C0001" w:tentative="1">
      <w:start w:val="1"/>
      <w:numFmt w:val="bullet"/>
      <w:lvlText w:val=""/>
      <w:lvlJc w:val="left"/>
      <w:pPr>
        <w:ind w:left="9216" w:hanging="360"/>
      </w:pPr>
      <w:rPr>
        <w:rFonts w:ascii="Symbol" w:hAnsi="Symbol" w:hint="default"/>
      </w:rPr>
    </w:lvl>
    <w:lvl w:ilvl="7" w:tplc="040C0003" w:tentative="1">
      <w:start w:val="1"/>
      <w:numFmt w:val="bullet"/>
      <w:lvlText w:val="o"/>
      <w:lvlJc w:val="left"/>
      <w:pPr>
        <w:ind w:left="9936" w:hanging="360"/>
      </w:pPr>
      <w:rPr>
        <w:rFonts w:ascii="Courier New" w:hAnsi="Courier New" w:cs="Courier New" w:hint="default"/>
      </w:rPr>
    </w:lvl>
    <w:lvl w:ilvl="8" w:tplc="040C0005" w:tentative="1">
      <w:start w:val="1"/>
      <w:numFmt w:val="bullet"/>
      <w:lvlText w:val=""/>
      <w:lvlJc w:val="left"/>
      <w:pPr>
        <w:ind w:left="10656" w:hanging="360"/>
      </w:pPr>
      <w:rPr>
        <w:rFonts w:ascii="Wingdings" w:hAnsi="Wingdings" w:hint="default"/>
      </w:rPr>
    </w:lvl>
  </w:abstractNum>
  <w:abstractNum w:abstractNumId="4" w15:restartNumberingAfterBreak="0">
    <w:nsid w:val="589B0B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3765FA8"/>
    <w:multiLevelType w:val="hybridMultilevel"/>
    <w:tmpl w:val="EDD80202"/>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 w15:restartNumberingAfterBreak="0">
    <w:nsid w:val="63C2561B"/>
    <w:multiLevelType w:val="hybridMultilevel"/>
    <w:tmpl w:val="BA409B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70A81E9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60623BA"/>
    <w:multiLevelType w:val="hybridMultilevel"/>
    <w:tmpl w:val="567C30E4"/>
    <w:lvl w:ilvl="0" w:tplc="040C000D">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9" w15:restartNumberingAfterBreak="0">
    <w:nsid w:val="78C321D7"/>
    <w:multiLevelType w:val="hybridMultilevel"/>
    <w:tmpl w:val="126C3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6482001">
    <w:abstractNumId w:val="1"/>
  </w:num>
  <w:num w:numId="2" w16cid:durableId="63259938">
    <w:abstractNumId w:val="7"/>
  </w:num>
  <w:num w:numId="3" w16cid:durableId="412896061">
    <w:abstractNumId w:val="4"/>
  </w:num>
  <w:num w:numId="4" w16cid:durableId="2019428416">
    <w:abstractNumId w:val="3"/>
  </w:num>
  <w:num w:numId="5" w16cid:durableId="755787986">
    <w:abstractNumId w:val="6"/>
  </w:num>
  <w:num w:numId="6" w16cid:durableId="1816022827">
    <w:abstractNumId w:val="9"/>
  </w:num>
  <w:num w:numId="7" w16cid:durableId="946733109">
    <w:abstractNumId w:val="5"/>
  </w:num>
  <w:num w:numId="8" w16cid:durableId="2115905319">
    <w:abstractNumId w:val="2"/>
  </w:num>
  <w:num w:numId="9" w16cid:durableId="1009219213">
    <w:abstractNumId w:val="0"/>
  </w:num>
  <w:num w:numId="10" w16cid:durableId="437021476">
    <w:abstractNumId w:val="0"/>
  </w:num>
  <w:num w:numId="11" w16cid:durableId="1830558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149"/>
    <w:rsid w:val="000039AB"/>
    <w:rsid w:val="00003D1C"/>
    <w:rsid w:val="00014880"/>
    <w:rsid w:val="00046E4D"/>
    <w:rsid w:val="000738AE"/>
    <w:rsid w:val="00080708"/>
    <w:rsid w:val="000843F7"/>
    <w:rsid w:val="000917A4"/>
    <w:rsid w:val="000919A5"/>
    <w:rsid w:val="000A29A6"/>
    <w:rsid w:val="000A5102"/>
    <w:rsid w:val="000D3B0C"/>
    <w:rsid w:val="000D7148"/>
    <w:rsid w:val="000E6584"/>
    <w:rsid w:val="000F5F5D"/>
    <w:rsid w:val="000F710F"/>
    <w:rsid w:val="001008EF"/>
    <w:rsid w:val="00102CF9"/>
    <w:rsid w:val="001255D7"/>
    <w:rsid w:val="00125F76"/>
    <w:rsid w:val="00137CE0"/>
    <w:rsid w:val="0014128D"/>
    <w:rsid w:val="00154D2C"/>
    <w:rsid w:val="00175054"/>
    <w:rsid w:val="00192A96"/>
    <w:rsid w:val="00194787"/>
    <w:rsid w:val="001B1357"/>
    <w:rsid w:val="001D1F47"/>
    <w:rsid w:val="001E30F3"/>
    <w:rsid w:val="001E71BA"/>
    <w:rsid w:val="001F7429"/>
    <w:rsid w:val="00214B79"/>
    <w:rsid w:val="00234149"/>
    <w:rsid w:val="00234B70"/>
    <w:rsid w:val="00241454"/>
    <w:rsid w:val="002429B6"/>
    <w:rsid w:val="00244332"/>
    <w:rsid w:val="002937F7"/>
    <w:rsid w:val="002A773C"/>
    <w:rsid w:val="002B4113"/>
    <w:rsid w:val="002B78CA"/>
    <w:rsid w:val="002E043A"/>
    <w:rsid w:val="002E1C37"/>
    <w:rsid w:val="00310602"/>
    <w:rsid w:val="00310CF3"/>
    <w:rsid w:val="00317874"/>
    <w:rsid w:val="0032375D"/>
    <w:rsid w:val="003429BE"/>
    <w:rsid w:val="0036328D"/>
    <w:rsid w:val="003657C5"/>
    <w:rsid w:val="003744B0"/>
    <w:rsid w:val="003859BE"/>
    <w:rsid w:val="0038779D"/>
    <w:rsid w:val="00391B56"/>
    <w:rsid w:val="003A325C"/>
    <w:rsid w:val="003A4E2E"/>
    <w:rsid w:val="003A7BAA"/>
    <w:rsid w:val="003B5D27"/>
    <w:rsid w:val="003D38C9"/>
    <w:rsid w:val="003E168A"/>
    <w:rsid w:val="003E39D1"/>
    <w:rsid w:val="003E3D5F"/>
    <w:rsid w:val="003E4B17"/>
    <w:rsid w:val="004054D3"/>
    <w:rsid w:val="00413E62"/>
    <w:rsid w:val="00431AFE"/>
    <w:rsid w:val="004348DD"/>
    <w:rsid w:val="00451B92"/>
    <w:rsid w:val="00453B5E"/>
    <w:rsid w:val="00456572"/>
    <w:rsid w:val="00460930"/>
    <w:rsid w:val="00473C04"/>
    <w:rsid w:val="0047601C"/>
    <w:rsid w:val="00485E15"/>
    <w:rsid w:val="004B1F04"/>
    <w:rsid w:val="004C0897"/>
    <w:rsid w:val="004D1697"/>
    <w:rsid w:val="004D32BD"/>
    <w:rsid w:val="004D6759"/>
    <w:rsid w:val="004E0C15"/>
    <w:rsid w:val="004E0D6E"/>
    <w:rsid w:val="004E3FDC"/>
    <w:rsid w:val="005246AA"/>
    <w:rsid w:val="00526F35"/>
    <w:rsid w:val="00534927"/>
    <w:rsid w:val="0054400D"/>
    <w:rsid w:val="00550DFA"/>
    <w:rsid w:val="0055228D"/>
    <w:rsid w:val="005679B3"/>
    <w:rsid w:val="005A0088"/>
    <w:rsid w:val="005B25B9"/>
    <w:rsid w:val="005B5DD8"/>
    <w:rsid w:val="005C2F46"/>
    <w:rsid w:val="005E358F"/>
    <w:rsid w:val="005F2821"/>
    <w:rsid w:val="006038E1"/>
    <w:rsid w:val="00607FFD"/>
    <w:rsid w:val="006120B7"/>
    <w:rsid w:val="00634811"/>
    <w:rsid w:val="006471DB"/>
    <w:rsid w:val="00683233"/>
    <w:rsid w:val="006907BF"/>
    <w:rsid w:val="006A540D"/>
    <w:rsid w:val="006B0615"/>
    <w:rsid w:val="006B3013"/>
    <w:rsid w:val="006E22E8"/>
    <w:rsid w:val="006F33D4"/>
    <w:rsid w:val="006F7419"/>
    <w:rsid w:val="00706EBB"/>
    <w:rsid w:val="00710F6E"/>
    <w:rsid w:val="0072434C"/>
    <w:rsid w:val="007347C7"/>
    <w:rsid w:val="007448A8"/>
    <w:rsid w:val="0074793C"/>
    <w:rsid w:val="007556DD"/>
    <w:rsid w:val="00766B1D"/>
    <w:rsid w:val="00781D37"/>
    <w:rsid w:val="00791C62"/>
    <w:rsid w:val="00794E39"/>
    <w:rsid w:val="00795E84"/>
    <w:rsid w:val="007C05E1"/>
    <w:rsid w:val="007D0C8F"/>
    <w:rsid w:val="007E49D5"/>
    <w:rsid w:val="007E62B6"/>
    <w:rsid w:val="007F3488"/>
    <w:rsid w:val="00820DB2"/>
    <w:rsid w:val="008368AD"/>
    <w:rsid w:val="00842731"/>
    <w:rsid w:val="00845DB9"/>
    <w:rsid w:val="00851034"/>
    <w:rsid w:val="008571DF"/>
    <w:rsid w:val="008758CF"/>
    <w:rsid w:val="00882E7E"/>
    <w:rsid w:val="00892CDF"/>
    <w:rsid w:val="008B2CDB"/>
    <w:rsid w:val="008B6EB1"/>
    <w:rsid w:val="008D3BB8"/>
    <w:rsid w:val="008D7C1C"/>
    <w:rsid w:val="008F52EE"/>
    <w:rsid w:val="008F58F6"/>
    <w:rsid w:val="008F5EF6"/>
    <w:rsid w:val="00903784"/>
    <w:rsid w:val="00921307"/>
    <w:rsid w:val="00922F25"/>
    <w:rsid w:val="00924449"/>
    <w:rsid w:val="00933DFD"/>
    <w:rsid w:val="0094280D"/>
    <w:rsid w:val="00942840"/>
    <w:rsid w:val="0096755D"/>
    <w:rsid w:val="0098385D"/>
    <w:rsid w:val="00991F06"/>
    <w:rsid w:val="009A62ED"/>
    <w:rsid w:val="009D56F5"/>
    <w:rsid w:val="009D6C48"/>
    <w:rsid w:val="009E3082"/>
    <w:rsid w:val="00A02320"/>
    <w:rsid w:val="00A10616"/>
    <w:rsid w:val="00A13985"/>
    <w:rsid w:val="00A15363"/>
    <w:rsid w:val="00A210DB"/>
    <w:rsid w:val="00A22836"/>
    <w:rsid w:val="00A26512"/>
    <w:rsid w:val="00A31C74"/>
    <w:rsid w:val="00A31F3C"/>
    <w:rsid w:val="00A354E4"/>
    <w:rsid w:val="00A36403"/>
    <w:rsid w:val="00A51795"/>
    <w:rsid w:val="00A72B41"/>
    <w:rsid w:val="00A837CF"/>
    <w:rsid w:val="00A908C2"/>
    <w:rsid w:val="00AA3333"/>
    <w:rsid w:val="00AB3132"/>
    <w:rsid w:val="00AB4CCC"/>
    <w:rsid w:val="00AB62D2"/>
    <w:rsid w:val="00AB7EF4"/>
    <w:rsid w:val="00AD1B48"/>
    <w:rsid w:val="00AD355B"/>
    <w:rsid w:val="00AD4FC7"/>
    <w:rsid w:val="00AE403F"/>
    <w:rsid w:val="00AE7446"/>
    <w:rsid w:val="00B006D1"/>
    <w:rsid w:val="00B07799"/>
    <w:rsid w:val="00B1648F"/>
    <w:rsid w:val="00B216D7"/>
    <w:rsid w:val="00B24FF7"/>
    <w:rsid w:val="00B27591"/>
    <w:rsid w:val="00B41DF4"/>
    <w:rsid w:val="00B50812"/>
    <w:rsid w:val="00B76F3D"/>
    <w:rsid w:val="00B86482"/>
    <w:rsid w:val="00B864DA"/>
    <w:rsid w:val="00BA3BA9"/>
    <w:rsid w:val="00BA48AB"/>
    <w:rsid w:val="00BA7C1F"/>
    <w:rsid w:val="00BB726F"/>
    <w:rsid w:val="00BB7ED3"/>
    <w:rsid w:val="00BC76EE"/>
    <w:rsid w:val="00BD0560"/>
    <w:rsid w:val="00BD29D4"/>
    <w:rsid w:val="00BD594E"/>
    <w:rsid w:val="00BE1B90"/>
    <w:rsid w:val="00BE656A"/>
    <w:rsid w:val="00BF38F3"/>
    <w:rsid w:val="00C14258"/>
    <w:rsid w:val="00C14561"/>
    <w:rsid w:val="00C14FE5"/>
    <w:rsid w:val="00C24FB3"/>
    <w:rsid w:val="00C27F6E"/>
    <w:rsid w:val="00C378EE"/>
    <w:rsid w:val="00C424DF"/>
    <w:rsid w:val="00C448FB"/>
    <w:rsid w:val="00C65D69"/>
    <w:rsid w:val="00CB6FE4"/>
    <w:rsid w:val="00CC4D38"/>
    <w:rsid w:val="00CE07B2"/>
    <w:rsid w:val="00CF054A"/>
    <w:rsid w:val="00CF0594"/>
    <w:rsid w:val="00D04078"/>
    <w:rsid w:val="00D4494B"/>
    <w:rsid w:val="00D61701"/>
    <w:rsid w:val="00D81808"/>
    <w:rsid w:val="00D9529B"/>
    <w:rsid w:val="00D96A8E"/>
    <w:rsid w:val="00DB1739"/>
    <w:rsid w:val="00DB74E3"/>
    <w:rsid w:val="00DD0BF4"/>
    <w:rsid w:val="00E02166"/>
    <w:rsid w:val="00E4148E"/>
    <w:rsid w:val="00E50826"/>
    <w:rsid w:val="00E53BE6"/>
    <w:rsid w:val="00E711E6"/>
    <w:rsid w:val="00E75F79"/>
    <w:rsid w:val="00E93DB1"/>
    <w:rsid w:val="00EA06F2"/>
    <w:rsid w:val="00EA0D1C"/>
    <w:rsid w:val="00EB0651"/>
    <w:rsid w:val="00EB4A4B"/>
    <w:rsid w:val="00ED6684"/>
    <w:rsid w:val="00EF0570"/>
    <w:rsid w:val="00EF2C16"/>
    <w:rsid w:val="00EF5D73"/>
    <w:rsid w:val="00F16B7E"/>
    <w:rsid w:val="00F264D1"/>
    <w:rsid w:val="00F31D83"/>
    <w:rsid w:val="00F36691"/>
    <w:rsid w:val="00F41495"/>
    <w:rsid w:val="00F54272"/>
    <w:rsid w:val="00F80F88"/>
    <w:rsid w:val="00F90948"/>
    <w:rsid w:val="00F96C4D"/>
    <w:rsid w:val="00FA08F5"/>
    <w:rsid w:val="00FA2DA9"/>
    <w:rsid w:val="00FB4DFC"/>
    <w:rsid w:val="00FC1B63"/>
    <w:rsid w:val="00FC78F1"/>
    <w:rsid w:val="00FD4014"/>
    <w:rsid w:val="00FD75EE"/>
    <w:rsid w:val="00FE6349"/>
    <w:rsid w:val="00FF1377"/>
    <w:rsid w:val="00FF40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0220"/>
  <w15:docId w15:val="{BC49484C-E486-4104-91C9-52E6F8F9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DB9"/>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845DB9"/>
    <w:pPr>
      <w:keepNext/>
      <w:outlineLvl w:val="0"/>
    </w:pPr>
    <w:rPr>
      <w:b/>
      <w:sz w:val="24"/>
    </w:rPr>
  </w:style>
  <w:style w:type="paragraph" w:styleId="Titre2">
    <w:name w:val="heading 2"/>
    <w:basedOn w:val="Normal"/>
    <w:next w:val="Normal"/>
    <w:link w:val="Titre2Car"/>
    <w:qFormat/>
    <w:rsid w:val="00845DB9"/>
    <w:pPr>
      <w:keepNext/>
      <w:outlineLvl w:val="1"/>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45DB9"/>
    <w:rPr>
      <w:rFonts w:ascii="Times New Roman" w:eastAsia="Times New Roman" w:hAnsi="Times New Roman" w:cs="Times New Roman"/>
      <w:b/>
      <w:sz w:val="24"/>
      <w:szCs w:val="20"/>
      <w:lang w:eastAsia="fr-FR"/>
    </w:rPr>
  </w:style>
  <w:style w:type="character" w:customStyle="1" w:styleId="Titre2Car">
    <w:name w:val="Titre 2 Car"/>
    <w:basedOn w:val="Policepardfaut"/>
    <w:link w:val="Titre2"/>
    <w:rsid w:val="00845DB9"/>
    <w:rPr>
      <w:rFonts w:ascii="Times New Roman" w:eastAsia="Times New Roman" w:hAnsi="Times New Roman" w:cs="Times New Roman"/>
      <w:sz w:val="24"/>
      <w:szCs w:val="20"/>
      <w:lang w:eastAsia="fr-FR"/>
    </w:rPr>
  </w:style>
  <w:style w:type="paragraph" w:styleId="Corpsdetexte">
    <w:name w:val="Body Text"/>
    <w:basedOn w:val="Normal"/>
    <w:link w:val="CorpsdetexteCar"/>
    <w:semiHidden/>
    <w:rsid w:val="00845DB9"/>
    <w:rPr>
      <w:sz w:val="24"/>
    </w:rPr>
  </w:style>
  <w:style w:type="character" w:customStyle="1" w:styleId="CorpsdetexteCar">
    <w:name w:val="Corps de texte Car"/>
    <w:basedOn w:val="Policepardfaut"/>
    <w:link w:val="Corpsdetexte"/>
    <w:semiHidden/>
    <w:rsid w:val="00845DB9"/>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rsid w:val="00845DB9"/>
    <w:pPr>
      <w:tabs>
        <w:tab w:val="center" w:pos="4536"/>
        <w:tab w:val="right" w:pos="9072"/>
      </w:tabs>
    </w:pPr>
  </w:style>
  <w:style w:type="character" w:customStyle="1" w:styleId="PieddepageCar">
    <w:name w:val="Pied de page Car"/>
    <w:basedOn w:val="Policepardfaut"/>
    <w:link w:val="Pieddepage"/>
    <w:uiPriority w:val="99"/>
    <w:rsid w:val="00845DB9"/>
    <w:rPr>
      <w:rFonts w:ascii="Times New Roman" w:eastAsia="Times New Roman" w:hAnsi="Times New Roman" w:cs="Times New Roman"/>
      <w:sz w:val="20"/>
      <w:szCs w:val="20"/>
      <w:lang w:eastAsia="fr-FR"/>
    </w:rPr>
  </w:style>
  <w:style w:type="paragraph" w:styleId="Corpsdetexte2">
    <w:name w:val="Body Text 2"/>
    <w:basedOn w:val="Normal"/>
    <w:link w:val="Corpsdetexte2Car"/>
    <w:semiHidden/>
    <w:rsid w:val="00845DB9"/>
    <w:rPr>
      <w:b/>
      <w:sz w:val="24"/>
    </w:rPr>
  </w:style>
  <w:style w:type="character" w:customStyle="1" w:styleId="Corpsdetexte2Car">
    <w:name w:val="Corps de texte 2 Car"/>
    <w:basedOn w:val="Policepardfaut"/>
    <w:link w:val="Corpsdetexte2"/>
    <w:semiHidden/>
    <w:rsid w:val="00845DB9"/>
    <w:rPr>
      <w:rFonts w:ascii="Times New Roman" w:eastAsia="Times New Roman" w:hAnsi="Times New Roman" w:cs="Times New Roman"/>
      <w:b/>
      <w:sz w:val="24"/>
      <w:szCs w:val="20"/>
      <w:lang w:eastAsia="fr-FR"/>
    </w:rPr>
  </w:style>
  <w:style w:type="paragraph" w:styleId="Corpsdetexte3">
    <w:name w:val="Body Text 3"/>
    <w:basedOn w:val="Normal"/>
    <w:link w:val="Corpsdetexte3Car"/>
    <w:semiHidden/>
    <w:rsid w:val="00845DB9"/>
    <w:pPr>
      <w:jc w:val="both"/>
    </w:pPr>
    <w:rPr>
      <w:i/>
      <w:sz w:val="24"/>
    </w:rPr>
  </w:style>
  <w:style w:type="character" w:customStyle="1" w:styleId="Corpsdetexte3Car">
    <w:name w:val="Corps de texte 3 Car"/>
    <w:basedOn w:val="Policepardfaut"/>
    <w:link w:val="Corpsdetexte3"/>
    <w:semiHidden/>
    <w:rsid w:val="00845DB9"/>
    <w:rPr>
      <w:rFonts w:ascii="Times New Roman" w:eastAsia="Times New Roman" w:hAnsi="Times New Roman" w:cs="Times New Roman"/>
      <w:i/>
      <w:sz w:val="24"/>
      <w:szCs w:val="20"/>
      <w:lang w:eastAsia="fr-FR"/>
    </w:rPr>
  </w:style>
  <w:style w:type="character" w:styleId="Marquedecommentaire">
    <w:name w:val="annotation reference"/>
    <w:basedOn w:val="Policepardfaut"/>
    <w:uiPriority w:val="99"/>
    <w:semiHidden/>
    <w:unhideWhenUsed/>
    <w:rsid w:val="00AE7446"/>
    <w:rPr>
      <w:sz w:val="16"/>
      <w:szCs w:val="16"/>
    </w:rPr>
  </w:style>
  <w:style w:type="paragraph" w:styleId="Commentaire">
    <w:name w:val="annotation text"/>
    <w:basedOn w:val="Normal"/>
    <w:link w:val="CommentaireCar"/>
    <w:uiPriority w:val="99"/>
    <w:semiHidden/>
    <w:unhideWhenUsed/>
    <w:rsid w:val="00AE7446"/>
  </w:style>
  <w:style w:type="character" w:customStyle="1" w:styleId="CommentaireCar">
    <w:name w:val="Commentaire Car"/>
    <w:basedOn w:val="Policepardfaut"/>
    <w:link w:val="Commentaire"/>
    <w:uiPriority w:val="99"/>
    <w:semiHidden/>
    <w:rsid w:val="00AE7446"/>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E7446"/>
    <w:rPr>
      <w:b/>
      <w:bCs/>
    </w:rPr>
  </w:style>
  <w:style w:type="character" w:customStyle="1" w:styleId="ObjetducommentaireCar">
    <w:name w:val="Objet du commentaire Car"/>
    <w:basedOn w:val="CommentaireCar"/>
    <w:link w:val="Objetducommentaire"/>
    <w:uiPriority w:val="99"/>
    <w:semiHidden/>
    <w:rsid w:val="00AE7446"/>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AE7446"/>
    <w:rPr>
      <w:rFonts w:ascii="Tahoma" w:hAnsi="Tahoma" w:cs="Tahoma"/>
      <w:sz w:val="16"/>
      <w:szCs w:val="16"/>
    </w:rPr>
  </w:style>
  <w:style w:type="character" w:customStyle="1" w:styleId="TextedebullesCar">
    <w:name w:val="Texte de bulles Car"/>
    <w:basedOn w:val="Policepardfaut"/>
    <w:link w:val="Textedebulles"/>
    <w:uiPriority w:val="99"/>
    <w:semiHidden/>
    <w:rsid w:val="00AE7446"/>
    <w:rPr>
      <w:rFonts w:ascii="Tahoma" w:eastAsia="Times New Roman" w:hAnsi="Tahoma" w:cs="Tahoma"/>
      <w:sz w:val="16"/>
      <w:szCs w:val="16"/>
      <w:lang w:eastAsia="fr-FR"/>
    </w:rPr>
  </w:style>
  <w:style w:type="character" w:styleId="Lienhypertexte">
    <w:name w:val="Hyperlink"/>
    <w:basedOn w:val="Policepardfaut"/>
    <w:uiPriority w:val="99"/>
    <w:unhideWhenUsed/>
    <w:rsid w:val="00BB726F"/>
    <w:rPr>
      <w:color w:val="0000FF" w:themeColor="hyperlink"/>
      <w:u w:val="single"/>
    </w:rPr>
  </w:style>
  <w:style w:type="character" w:styleId="Lienhypertextesuivivisit">
    <w:name w:val="FollowedHyperlink"/>
    <w:basedOn w:val="Policepardfaut"/>
    <w:uiPriority w:val="99"/>
    <w:semiHidden/>
    <w:unhideWhenUsed/>
    <w:rsid w:val="00C448FB"/>
    <w:rPr>
      <w:color w:val="800080" w:themeColor="followedHyperlink"/>
      <w:u w:val="single"/>
    </w:rPr>
  </w:style>
  <w:style w:type="paragraph" w:styleId="Paragraphedeliste">
    <w:name w:val="List Paragraph"/>
    <w:basedOn w:val="Normal"/>
    <w:uiPriority w:val="34"/>
    <w:qFormat/>
    <w:rsid w:val="00795E84"/>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Policepardfaut"/>
    <w:rsid w:val="00A31F3C"/>
  </w:style>
  <w:style w:type="paragraph" w:styleId="En-tte">
    <w:name w:val="header"/>
    <w:basedOn w:val="Normal"/>
    <w:link w:val="En-tteCar"/>
    <w:uiPriority w:val="99"/>
    <w:unhideWhenUsed/>
    <w:rsid w:val="00ED6684"/>
    <w:pPr>
      <w:tabs>
        <w:tab w:val="center" w:pos="4536"/>
        <w:tab w:val="right" w:pos="9072"/>
      </w:tabs>
    </w:pPr>
  </w:style>
  <w:style w:type="character" w:customStyle="1" w:styleId="En-tteCar">
    <w:name w:val="En-tête Car"/>
    <w:basedOn w:val="Policepardfaut"/>
    <w:link w:val="En-tte"/>
    <w:uiPriority w:val="99"/>
    <w:rsid w:val="00ED6684"/>
    <w:rPr>
      <w:rFonts w:ascii="Times New Roman" w:eastAsia="Times New Roman" w:hAnsi="Times New Roman" w:cs="Times New Roman"/>
      <w:sz w:val="20"/>
      <w:szCs w:val="20"/>
      <w:lang w:eastAsia="fr-FR"/>
    </w:rPr>
  </w:style>
  <w:style w:type="table" w:styleId="Grilledutableau">
    <w:name w:val="Table Grid"/>
    <w:basedOn w:val="TableauNormal"/>
    <w:uiPriority w:val="59"/>
    <w:rsid w:val="00ED6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B07799"/>
    <w:rPr>
      <w:color w:val="605E5C"/>
      <w:shd w:val="clear" w:color="auto" w:fill="E1DFDD"/>
    </w:rPr>
  </w:style>
  <w:style w:type="character" w:styleId="Mentionnonrsolue">
    <w:name w:val="Unresolved Mention"/>
    <w:basedOn w:val="Policepardfaut"/>
    <w:uiPriority w:val="99"/>
    <w:semiHidden/>
    <w:unhideWhenUsed/>
    <w:rsid w:val="00F41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16712">
      <w:bodyDiv w:val="1"/>
      <w:marLeft w:val="0"/>
      <w:marRight w:val="0"/>
      <w:marTop w:val="0"/>
      <w:marBottom w:val="0"/>
      <w:divBdr>
        <w:top w:val="none" w:sz="0" w:space="0" w:color="auto"/>
        <w:left w:val="none" w:sz="0" w:space="0" w:color="auto"/>
        <w:bottom w:val="none" w:sz="0" w:space="0" w:color="auto"/>
        <w:right w:val="none" w:sz="0" w:space="0" w:color="auto"/>
      </w:divBdr>
    </w:div>
    <w:div w:id="1128861691">
      <w:bodyDiv w:val="1"/>
      <w:marLeft w:val="0"/>
      <w:marRight w:val="0"/>
      <w:marTop w:val="0"/>
      <w:marBottom w:val="0"/>
      <w:divBdr>
        <w:top w:val="none" w:sz="0" w:space="0" w:color="auto"/>
        <w:left w:val="none" w:sz="0" w:space="0" w:color="auto"/>
        <w:bottom w:val="none" w:sz="0" w:space="0" w:color="auto"/>
        <w:right w:val="none" w:sz="0" w:space="0" w:color="auto"/>
      </w:divBdr>
    </w:div>
    <w:div w:id="1298878312">
      <w:bodyDiv w:val="1"/>
      <w:marLeft w:val="0"/>
      <w:marRight w:val="0"/>
      <w:marTop w:val="0"/>
      <w:marBottom w:val="0"/>
      <w:divBdr>
        <w:top w:val="none" w:sz="0" w:space="0" w:color="auto"/>
        <w:left w:val="none" w:sz="0" w:space="0" w:color="auto"/>
        <w:bottom w:val="none" w:sz="0" w:space="0" w:color="auto"/>
        <w:right w:val="none" w:sz="0" w:space="0" w:color="auto"/>
      </w:divBdr>
    </w:div>
    <w:div w:id="144920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plpv2.diocese34.com/index.php/07-talents-general"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s%20documents\grand%20sud%20projet%20r&#233;dac\fiches%20vides\celebrationcycle1et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4446D-E592-485F-AF99-A2491005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celebrationcycle1et2</Template>
  <TotalTime>3</TotalTime>
  <Pages>3</Pages>
  <Words>1202</Words>
  <Characters>6615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Célébration Talents PE</dc:title>
  <dc:creator>Catéchèse Par la parole</dc:creator>
  <cp:lastModifiedBy>odile theiller</cp:lastModifiedBy>
  <cp:revision>4</cp:revision>
  <cp:lastPrinted>2026-07-13T09:46:00Z</cp:lastPrinted>
  <dcterms:created xsi:type="dcterms:W3CDTF">2026-07-13T09:46:00Z</dcterms:created>
  <dcterms:modified xsi:type="dcterms:W3CDTF">2026-08-19T08:19:00Z</dcterms:modified>
</cp:coreProperties>
</file>